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EC938" w14:textId="77777777" w:rsidR="00115E19" w:rsidRPr="00B76F72" w:rsidRDefault="00115E19" w:rsidP="00115E19">
      <w:pPr>
        <w:jc w:val="center"/>
        <w:rPr>
          <w:rFonts w:ascii="Cambria" w:hAnsi="Cambria"/>
        </w:rPr>
      </w:pPr>
    </w:p>
    <w:p w14:paraId="761A4B32" w14:textId="77777777" w:rsidR="00115E19" w:rsidRPr="00B76F72" w:rsidRDefault="00115E19" w:rsidP="00115E19">
      <w:pPr>
        <w:jc w:val="center"/>
        <w:rPr>
          <w:rFonts w:ascii="Cambria" w:hAnsi="Cambria"/>
        </w:rPr>
      </w:pPr>
    </w:p>
    <w:p w14:paraId="69C3C5E8" w14:textId="77777777" w:rsidR="00115E19" w:rsidRPr="00B76F72" w:rsidRDefault="00115E19" w:rsidP="00115E19">
      <w:pPr>
        <w:jc w:val="center"/>
        <w:rPr>
          <w:rFonts w:ascii="Cambria" w:hAnsi="Cambria"/>
          <w:sz w:val="28"/>
          <w:szCs w:val="28"/>
          <w:lang w:val="fr-FR"/>
        </w:rPr>
      </w:pPr>
      <w:r w:rsidRPr="00B76F72">
        <w:rPr>
          <w:rFonts w:ascii="Cambria" w:hAnsi="Cambria"/>
          <w:sz w:val="28"/>
          <w:szCs w:val="28"/>
          <w:lang w:val="fr-FR"/>
        </w:rPr>
        <w:t>PLANNING DES CÉLÉBRATIONS ET ACTIVITÉS EN UP</w:t>
      </w:r>
    </w:p>
    <w:p w14:paraId="168C4228" w14:textId="1F7F5941" w:rsidR="00115E19" w:rsidRPr="00B76F72" w:rsidRDefault="00115E19" w:rsidP="00115E19">
      <w:pPr>
        <w:jc w:val="center"/>
        <w:rPr>
          <w:rFonts w:ascii="Cambria" w:hAnsi="Cambria"/>
          <w:b/>
          <w:color w:val="FF0000"/>
          <w:sz w:val="28"/>
          <w:szCs w:val="28"/>
          <w:lang w:val="en-GB"/>
        </w:rPr>
      </w:pPr>
      <w:r w:rsidRPr="00B76F72">
        <w:rPr>
          <w:rFonts w:ascii="Cambria" w:hAnsi="Cambria"/>
          <w:b/>
          <w:smallCaps/>
          <w:color w:val="000000"/>
          <w:sz w:val="28"/>
          <w:szCs w:val="28"/>
          <w:lang w:val="en-GB"/>
        </w:rPr>
        <w:t>Année pastorale</w:t>
      </w:r>
      <w:r w:rsidRPr="00B76F72">
        <w:rPr>
          <w:rFonts w:ascii="Cambria" w:hAnsi="Cambria"/>
          <w:b/>
          <w:color w:val="000000"/>
          <w:sz w:val="28"/>
          <w:szCs w:val="28"/>
          <w:lang w:val="en-GB"/>
        </w:rPr>
        <w:t xml:space="preserve"> </w:t>
      </w:r>
      <w:r w:rsidRPr="00B76F72">
        <w:rPr>
          <w:rFonts w:ascii="Cambria" w:hAnsi="Cambria"/>
          <w:b/>
          <w:sz w:val="28"/>
          <w:szCs w:val="28"/>
          <w:lang w:val="en-GB"/>
        </w:rPr>
        <w:t>202</w:t>
      </w:r>
      <w:r w:rsidR="006D6849">
        <w:rPr>
          <w:rFonts w:ascii="Cambria" w:hAnsi="Cambria"/>
          <w:b/>
          <w:sz w:val="28"/>
          <w:szCs w:val="28"/>
          <w:lang w:val="en-GB"/>
        </w:rPr>
        <w:t>4</w:t>
      </w:r>
      <w:r w:rsidRPr="00B76F72">
        <w:rPr>
          <w:rFonts w:ascii="Cambria" w:hAnsi="Cambria"/>
          <w:b/>
          <w:sz w:val="28"/>
          <w:szCs w:val="28"/>
          <w:lang w:val="en-GB"/>
        </w:rPr>
        <w:t xml:space="preserve"> – 202</w:t>
      </w:r>
      <w:r w:rsidR="006D6849">
        <w:rPr>
          <w:rFonts w:ascii="Cambria" w:hAnsi="Cambria"/>
          <w:b/>
          <w:sz w:val="28"/>
          <w:szCs w:val="28"/>
          <w:lang w:val="en-GB"/>
        </w:rPr>
        <w:t>5</w:t>
      </w:r>
    </w:p>
    <w:p w14:paraId="1DD2A916" w14:textId="77777777" w:rsidR="00115E19" w:rsidRPr="00B76F72" w:rsidRDefault="00115E19" w:rsidP="00115E19">
      <w:pPr>
        <w:jc w:val="center"/>
        <w:rPr>
          <w:rFonts w:ascii="Cambria" w:hAnsi="Cambria"/>
          <w:bCs/>
          <w:color w:val="FF0000"/>
          <w:lang w:val="en-GB"/>
        </w:rPr>
      </w:pPr>
    </w:p>
    <w:p w14:paraId="35AD7F71" w14:textId="77777777" w:rsidR="00115E19" w:rsidRPr="00B76F72" w:rsidRDefault="00115E19" w:rsidP="00115E19">
      <w:pPr>
        <w:jc w:val="center"/>
        <w:rPr>
          <w:rFonts w:ascii="Cambria" w:hAnsi="Cambria"/>
          <w:bCs/>
          <w:color w:val="FF0000"/>
          <w:lang w:val="en-GB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1418"/>
        <w:gridCol w:w="1701"/>
        <w:gridCol w:w="1984"/>
      </w:tblGrid>
      <w:tr w:rsidR="00115E19" w:rsidRPr="00074CD8" w14:paraId="76082E7D" w14:textId="77777777" w:rsidTr="00074CD8">
        <w:trPr>
          <w:trHeight w:val="416"/>
          <w:jc w:val="center"/>
        </w:trPr>
        <w:tc>
          <w:tcPr>
            <w:tcW w:w="5098" w:type="dxa"/>
            <w:tcBorders>
              <w:bottom w:val="triple" w:sz="4" w:space="0" w:color="auto"/>
            </w:tcBorders>
            <w:vAlign w:val="center"/>
          </w:tcPr>
          <w:p w14:paraId="5BFEF2B5" w14:textId="77777777" w:rsidR="00115E19" w:rsidRPr="00074CD8" w:rsidRDefault="00115E19" w:rsidP="00147B8F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6"/>
                <w:szCs w:val="26"/>
              </w:rPr>
            </w:pPr>
            <w:r w:rsidRPr="00074CD8">
              <w:rPr>
                <w:rFonts w:asciiTheme="minorHAnsi" w:hAnsiTheme="minorHAnsi" w:cstheme="minorHAnsi"/>
                <w:b/>
                <w:color w:val="000000"/>
                <w:sz w:val="26"/>
                <w:szCs w:val="26"/>
              </w:rPr>
              <w:t>Célébrations en UP</w:t>
            </w:r>
          </w:p>
        </w:tc>
        <w:tc>
          <w:tcPr>
            <w:tcW w:w="1418" w:type="dxa"/>
            <w:tcBorders>
              <w:bottom w:val="triple" w:sz="4" w:space="0" w:color="auto"/>
            </w:tcBorders>
            <w:vAlign w:val="center"/>
          </w:tcPr>
          <w:p w14:paraId="5EB1EFBB" w14:textId="77777777" w:rsidR="00115E19" w:rsidRPr="00074CD8" w:rsidRDefault="00115E19" w:rsidP="00147B8F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6"/>
                <w:szCs w:val="26"/>
              </w:rPr>
            </w:pPr>
            <w:r w:rsidRPr="00074CD8">
              <w:rPr>
                <w:rFonts w:asciiTheme="minorHAnsi" w:hAnsiTheme="minorHAnsi" w:cstheme="minorHAnsi"/>
                <w:b/>
                <w:color w:val="000000"/>
                <w:sz w:val="26"/>
                <w:szCs w:val="26"/>
              </w:rPr>
              <w:t>Dates</w:t>
            </w:r>
          </w:p>
        </w:tc>
        <w:tc>
          <w:tcPr>
            <w:tcW w:w="1701" w:type="dxa"/>
            <w:tcBorders>
              <w:bottom w:val="triple" w:sz="4" w:space="0" w:color="auto"/>
            </w:tcBorders>
            <w:vAlign w:val="center"/>
          </w:tcPr>
          <w:p w14:paraId="6B46BAF0" w14:textId="77777777" w:rsidR="00115E19" w:rsidRPr="00074CD8" w:rsidRDefault="00115E19" w:rsidP="00086F3A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6"/>
                <w:szCs w:val="26"/>
              </w:rPr>
            </w:pPr>
            <w:r w:rsidRPr="00074CD8">
              <w:rPr>
                <w:rFonts w:asciiTheme="minorHAnsi" w:hAnsiTheme="minorHAnsi" w:cstheme="minorHAnsi"/>
                <w:b/>
                <w:color w:val="000000"/>
                <w:sz w:val="26"/>
                <w:szCs w:val="26"/>
              </w:rPr>
              <w:t>Lieux</w:t>
            </w:r>
          </w:p>
        </w:tc>
        <w:tc>
          <w:tcPr>
            <w:tcW w:w="1984" w:type="dxa"/>
            <w:tcBorders>
              <w:bottom w:val="triple" w:sz="4" w:space="0" w:color="auto"/>
            </w:tcBorders>
            <w:vAlign w:val="center"/>
          </w:tcPr>
          <w:p w14:paraId="137E7982" w14:textId="77777777" w:rsidR="00115E19" w:rsidRPr="00074CD8" w:rsidRDefault="00115E19" w:rsidP="00086F3A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6"/>
                <w:szCs w:val="26"/>
              </w:rPr>
            </w:pPr>
            <w:r w:rsidRPr="00074CD8">
              <w:rPr>
                <w:rFonts w:asciiTheme="minorHAnsi" w:hAnsiTheme="minorHAnsi" w:cstheme="minorHAnsi"/>
                <w:b/>
                <w:color w:val="000000"/>
                <w:sz w:val="26"/>
                <w:szCs w:val="26"/>
              </w:rPr>
              <w:t>Heures</w:t>
            </w:r>
          </w:p>
        </w:tc>
      </w:tr>
      <w:tr w:rsidR="008001C4" w:rsidRPr="00074CD8" w14:paraId="19585A1D" w14:textId="77777777" w:rsidTr="00074CD8">
        <w:trPr>
          <w:trHeight w:val="570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35989EC1" w14:textId="2939914C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VENUE DU PAPE EN BELGIQUE</w:t>
            </w:r>
          </w:p>
        </w:tc>
        <w:tc>
          <w:tcPr>
            <w:tcW w:w="5103" w:type="dxa"/>
            <w:gridSpan w:val="3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336B20C1" w14:textId="77777777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26 au 29 septembre</w:t>
            </w:r>
          </w:p>
          <w:p w14:paraId="58719B1C" w14:textId="7212245F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29 septembre : AUCUNE MESSE EN PAROISSE</w:t>
            </w:r>
          </w:p>
        </w:tc>
      </w:tr>
      <w:tr w:rsidR="008001C4" w:rsidRPr="00074CD8" w14:paraId="6A0312AD" w14:textId="77777777" w:rsidTr="00074CD8">
        <w:trPr>
          <w:trHeight w:val="518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F91ECC" w14:textId="77777777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tabs>
                <w:tab w:val="left" w:pos="347"/>
              </w:tabs>
              <w:ind w:left="352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 xml:space="preserve">Étude biblique 1 : </w:t>
            </w:r>
            <w:r w:rsidRPr="00074CD8">
              <w:rPr>
                <w:rFonts w:cstheme="minorHAnsi"/>
                <w:color w:val="000000"/>
                <w:sz w:val="20"/>
                <w:szCs w:val="20"/>
              </w:rPr>
              <w:t>le Livre des Rois (Salomon)</w:t>
            </w:r>
          </w:p>
          <w:p w14:paraId="2A5EAFE3" w14:textId="061F3DDF" w:rsidR="008001C4" w:rsidRPr="00074CD8" w:rsidRDefault="008001C4" w:rsidP="00074CD8">
            <w:pPr>
              <w:pStyle w:val="Paragraphedeliste"/>
              <w:ind w:left="352"/>
              <w:jc w:val="both"/>
              <w:rPr>
                <w:rFonts w:cstheme="minorHAnsi"/>
                <w:i/>
                <w:iCs/>
                <w:sz w:val="20"/>
                <w:szCs w:val="20"/>
                <w:u w:val="single"/>
              </w:rPr>
            </w:pPr>
            <w:proofErr w:type="gramStart"/>
            <w:r w:rsidRPr="00074CD8">
              <w:rPr>
                <w:rFonts w:cstheme="minorHAnsi"/>
                <w:i/>
                <w:iCs/>
                <w:sz w:val="20"/>
                <w:szCs w:val="20"/>
              </w:rPr>
              <w:t>avec</w:t>
            </w:r>
            <w:proofErr w:type="gramEnd"/>
            <w:r w:rsidRPr="00074CD8">
              <w:rPr>
                <w:rFonts w:cstheme="minorHAnsi"/>
                <w:i/>
                <w:iCs/>
                <w:sz w:val="20"/>
                <w:szCs w:val="20"/>
              </w:rPr>
              <w:t xml:space="preserve"> Matthieu Richelle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8E5FC6" w14:textId="6834B714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20 h 15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FCED46" w14:textId="11EBA5F0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17 octobre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274EB3" w14:textId="5B83B351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NDG</w:t>
            </w:r>
          </w:p>
        </w:tc>
      </w:tr>
      <w:tr w:rsidR="008001C4" w:rsidRPr="00074CD8" w14:paraId="388E2867" w14:textId="77777777" w:rsidTr="00074CD8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F5B658E" w14:textId="4BBD5112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Toussaint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2053E04A" w14:textId="2244A458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habituelles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4CD044E2" w14:textId="3FBC7938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Pr="00074CD8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er</w:t>
            </w: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novembre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CEF6F4F" w14:textId="108EA0E7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Les 4 paroisses</w:t>
            </w:r>
          </w:p>
        </w:tc>
      </w:tr>
      <w:tr w:rsidR="008001C4" w:rsidRPr="00074CD8" w14:paraId="1E3ADE64" w14:textId="77777777" w:rsidTr="00074CD8">
        <w:trPr>
          <w:trHeight w:val="376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C7DEC3" w14:textId="3105D7FB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Messe des défunts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B997F0" w14:textId="2E249B76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18 h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069565" w14:textId="5F57BD91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2 novembre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9E4146" w14:textId="42BACD16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Les 4 paroisses</w:t>
            </w:r>
          </w:p>
        </w:tc>
      </w:tr>
      <w:tr w:rsidR="008001C4" w:rsidRPr="00074CD8" w14:paraId="429C8D95" w14:textId="77777777" w:rsidTr="00074CD8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5E157458" w14:textId="13C34320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Fête des bénévoles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781D2FAE" w14:textId="34870A15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18 h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12BB0CA4" w14:textId="354874BE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16 novembre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2CE0AEBF" w14:textId="791AC284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SJU</w:t>
            </w:r>
          </w:p>
        </w:tc>
      </w:tr>
      <w:tr w:rsidR="008001C4" w:rsidRPr="00074CD8" w14:paraId="44D10063" w14:textId="77777777" w:rsidTr="00074CD8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4C65D3" w14:textId="77777777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tabs>
                <w:tab w:val="left" w:pos="347"/>
              </w:tabs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 xml:space="preserve">Étude biblique 2 : </w:t>
            </w:r>
            <w:r w:rsidRPr="00074CD8">
              <w:rPr>
                <w:rFonts w:cstheme="minorHAnsi"/>
                <w:color w:val="000000"/>
                <w:sz w:val="20"/>
                <w:szCs w:val="20"/>
              </w:rPr>
              <w:t>le Livre des Rois (Elie)</w:t>
            </w:r>
          </w:p>
          <w:p w14:paraId="3526B2B0" w14:textId="32EB4032" w:rsidR="008001C4" w:rsidRPr="00074CD8" w:rsidRDefault="008001C4" w:rsidP="00074CD8">
            <w:pPr>
              <w:pStyle w:val="Paragraphedeliste"/>
              <w:ind w:left="352"/>
              <w:jc w:val="both"/>
              <w:rPr>
                <w:rFonts w:cstheme="minorHAnsi"/>
                <w:sz w:val="20"/>
                <w:szCs w:val="20"/>
              </w:rPr>
            </w:pPr>
            <w:proofErr w:type="gramStart"/>
            <w:r w:rsidRPr="00074CD8">
              <w:rPr>
                <w:rFonts w:cstheme="minorHAnsi"/>
                <w:i/>
                <w:iCs/>
                <w:sz w:val="20"/>
                <w:szCs w:val="20"/>
              </w:rPr>
              <w:t>avec</w:t>
            </w:r>
            <w:proofErr w:type="gramEnd"/>
            <w:r w:rsidRPr="00074CD8">
              <w:rPr>
                <w:rFonts w:cstheme="minorHAnsi"/>
                <w:i/>
                <w:iCs/>
                <w:sz w:val="20"/>
                <w:szCs w:val="20"/>
              </w:rPr>
              <w:t xml:space="preserve"> Matthieu Richelle</w:t>
            </w:r>
            <w:r w:rsidRPr="00074CD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A1DB9C" w14:textId="5E737BAC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20 h 15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72C90F" w14:textId="6721C95E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21 novembre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98390A" w14:textId="5A85E459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NDG</w:t>
            </w:r>
          </w:p>
        </w:tc>
      </w:tr>
      <w:tr w:rsidR="008001C4" w:rsidRPr="00074CD8" w14:paraId="5A1FA08A" w14:textId="77777777" w:rsidTr="00074CD8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73321EAD" w14:textId="63B42968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Automne solidaire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4CFC2B7" w14:textId="14CF4BB2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habituelles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116DC7AA" w14:textId="2A786EF2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23 – 24 novembre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3B918ECA" w14:textId="6944FE06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Les 4 paroisses</w:t>
            </w:r>
          </w:p>
        </w:tc>
      </w:tr>
      <w:tr w:rsidR="008001C4" w:rsidRPr="00074CD8" w14:paraId="1C7F7BB7" w14:textId="77777777" w:rsidTr="00074CD8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BF60AF" w14:textId="12E1981F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Trio GPS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ED04CC" w14:textId="77272FE2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16 h 30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DDDD2D" w14:textId="7DB7E16D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30 novembre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7AE3BD" w14:textId="2341C791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Cs/>
                <w:sz w:val="20"/>
                <w:szCs w:val="20"/>
              </w:rPr>
              <w:t>NDB</w:t>
            </w:r>
          </w:p>
        </w:tc>
      </w:tr>
      <w:tr w:rsidR="008001C4" w:rsidRPr="00074CD8" w14:paraId="525FA139" w14:textId="77777777" w:rsidTr="00074CD8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4C86E72C" w14:textId="77777777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tabs>
                <w:tab w:val="left" w:pos="347"/>
              </w:tabs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 xml:space="preserve">Étude biblique 3 : </w:t>
            </w:r>
            <w:r w:rsidRPr="00074CD8">
              <w:rPr>
                <w:rFonts w:cstheme="minorHAnsi"/>
                <w:color w:val="000000"/>
                <w:sz w:val="20"/>
                <w:szCs w:val="20"/>
              </w:rPr>
              <w:t>le Livre des Rois (</w:t>
            </w:r>
            <w:proofErr w:type="spellStart"/>
            <w:r w:rsidRPr="00074CD8">
              <w:rPr>
                <w:rFonts w:cstheme="minorHAnsi"/>
                <w:color w:val="000000"/>
                <w:sz w:val="20"/>
                <w:szCs w:val="20"/>
              </w:rPr>
              <w:t>Elisée</w:t>
            </w:r>
            <w:proofErr w:type="spellEnd"/>
            <w:r w:rsidRPr="00074CD8">
              <w:rPr>
                <w:rFonts w:cstheme="minorHAnsi"/>
                <w:color w:val="000000"/>
                <w:sz w:val="20"/>
                <w:szCs w:val="20"/>
              </w:rPr>
              <w:t xml:space="preserve"> 1)</w:t>
            </w:r>
          </w:p>
          <w:p w14:paraId="03A8DD85" w14:textId="6E5F697C" w:rsidR="008001C4" w:rsidRPr="00074CD8" w:rsidRDefault="008001C4" w:rsidP="00074CD8">
            <w:pPr>
              <w:pStyle w:val="Paragraphedeliste"/>
              <w:ind w:left="352"/>
              <w:jc w:val="both"/>
              <w:rPr>
                <w:rFonts w:cstheme="minorHAnsi"/>
                <w:sz w:val="20"/>
                <w:szCs w:val="20"/>
              </w:rPr>
            </w:pPr>
            <w:proofErr w:type="gramStart"/>
            <w:r w:rsidRPr="00074CD8">
              <w:rPr>
                <w:rFonts w:cstheme="minorHAnsi"/>
                <w:i/>
                <w:iCs/>
                <w:sz w:val="20"/>
                <w:szCs w:val="20"/>
              </w:rPr>
              <w:t>avec</w:t>
            </w:r>
            <w:proofErr w:type="gramEnd"/>
            <w:r w:rsidRPr="00074CD8">
              <w:rPr>
                <w:rFonts w:cstheme="minorHAnsi"/>
                <w:i/>
                <w:iCs/>
                <w:sz w:val="20"/>
                <w:szCs w:val="20"/>
              </w:rPr>
              <w:t xml:space="preserve"> Matthieu Richelle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0046DC7C" w14:textId="13251D24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20 h 15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3985381F" w14:textId="34DC9336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19 décembre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46C6C425" w14:textId="13813A54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NDG</w:t>
            </w:r>
          </w:p>
        </w:tc>
      </w:tr>
      <w:tr w:rsidR="008001C4" w:rsidRPr="00074CD8" w14:paraId="7945E662" w14:textId="77777777" w:rsidTr="00074CD8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E9973A" w14:textId="3119A11D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Veillée de Noël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5B5C05" w14:textId="203071F1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habituelles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E5FE63" w14:textId="17BD90BF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24 décembre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5CFC40" w14:textId="23DBBA71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Cs/>
                <w:sz w:val="20"/>
                <w:szCs w:val="20"/>
              </w:rPr>
              <w:t>NDB / SJU / NDG</w:t>
            </w:r>
          </w:p>
        </w:tc>
      </w:tr>
      <w:tr w:rsidR="008001C4" w:rsidRPr="00074CD8" w14:paraId="0E6A704E" w14:textId="77777777" w:rsidTr="00074CD8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77DCF615" w14:textId="0157AA41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Noël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72D97DD6" w14:textId="32B79DDD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habituelles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1CBD5E79" w14:textId="529C4F4E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25 décembre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27DE18CE" w14:textId="4AB4E276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Cs/>
                <w:sz w:val="20"/>
                <w:szCs w:val="20"/>
              </w:rPr>
              <w:t>SAN / SJU / NDG</w:t>
            </w:r>
          </w:p>
        </w:tc>
      </w:tr>
      <w:tr w:rsidR="008001C4" w:rsidRPr="00074CD8" w14:paraId="22AB50C8" w14:textId="77777777" w:rsidTr="00074CD8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82BF98" w14:textId="4D54B6AD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Nouvel an, Mère de Dieu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FCFB84" w14:textId="5126C65D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11 h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49D3DD" w14:textId="0171AE7D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Pr="00074CD8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er</w:t>
            </w: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janvier 2025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51A81E" w14:textId="0074B7DA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NDG</w:t>
            </w:r>
          </w:p>
        </w:tc>
      </w:tr>
      <w:tr w:rsidR="008001C4" w:rsidRPr="00074CD8" w14:paraId="01468434" w14:textId="77777777" w:rsidTr="00074CD8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4334A81A" w14:textId="4475BBB2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Fête des baptisés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5621BA78" w14:textId="0531A2DC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habituelles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6FB834E" w14:textId="590EE712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12 janvier 2025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1B8955A" w14:textId="0579CDE5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NDG</w:t>
            </w:r>
          </w:p>
        </w:tc>
      </w:tr>
      <w:tr w:rsidR="00071854" w:rsidRPr="00074CD8" w14:paraId="5A7CF5C3" w14:textId="77777777" w:rsidTr="00071854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0FF165" w14:textId="77777777" w:rsidR="00071854" w:rsidRPr="00074CD8" w:rsidRDefault="00071854" w:rsidP="00F62E70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Parcours Alpha classique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AC8196" w14:textId="77777777" w:rsidR="00071854" w:rsidRPr="00074CD8" w:rsidRDefault="00071854" w:rsidP="00F62E7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19 h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F445CA" w14:textId="77777777" w:rsidR="00071854" w:rsidRPr="00074CD8" w:rsidRDefault="00071854" w:rsidP="00F62E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15 janvier au 16 avril 2025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26183F" w14:textId="77777777" w:rsidR="00071854" w:rsidRPr="00074CD8" w:rsidRDefault="00071854" w:rsidP="00F62E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NDG</w:t>
            </w:r>
          </w:p>
        </w:tc>
      </w:tr>
      <w:tr w:rsidR="008001C4" w:rsidRPr="00074CD8" w14:paraId="2EEDE07C" w14:textId="77777777" w:rsidTr="00071854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23B0C511" w14:textId="77777777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tabs>
                <w:tab w:val="left" w:pos="347"/>
              </w:tabs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 xml:space="preserve">Étude biblique 4 : </w:t>
            </w:r>
            <w:r w:rsidRPr="00074CD8">
              <w:rPr>
                <w:rFonts w:cstheme="minorHAnsi"/>
                <w:color w:val="000000"/>
                <w:sz w:val="20"/>
                <w:szCs w:val="20"/>
              </w:rPr>
              <w:t>le Livre des Rois (</w:t>
            </w:r>
            <w:proofErr w:type="spellStart"/>
            <w:r w:rsidRPr="00074CD8">
              <w:rPr>
                <w:rFonts w:cstheme="minorHAnsi"/>
                <w:color w:val="000000"/>
                <w:sz w:val="20"/>
                <w:szCs w:val="20"/>
              </w:rPr>
              <w:t>Elisée</w:t>
            </w:r>
            <w:proofErr w:type="spellEnd"/>
            <w:r w:rsidRPr="00074CD8">
              <w:rPr>
                <w:rFonts w:cstheme="minorHAnsi"/>
                <w:color w:val="000000"/>
                <w:sz w:val="20"/>
                <w:szCs w:val="20"/>
              </w:rPr>
              <w:t xml:space="preserve"> 2)</w:t>
            </w:r>
          </w:p>
          <w:p w14:paraId="523AA7B3" w14:textId="4F84F4C4" w:rsidR="008001C4" w:rsidRPr="00074CD8" w:rsidRDefault="008001C4" w:rsidP="00074CD8">
            <w:pPr>
              <w:pStyle w:val="Paragraphedeliste"/>
              <w:ind w:left="352"/>
              <w:jc w:val="both"/>
              <w:rPr>
                <w:rFonts w:cstheme="minorHAnsi"/>
                <w:sz w:val="20"/>
                <w:szCs w:val="20"/>
              </w:rPr>
            </w:pPr>
            <w:proofErr w:type="gramStart"/>
            <w:r w:rsidRPr="00074CD8">
              <w:rPr>
                <w:rFonts w:cstheme="minorHAnsi"/>
                <w:i/>
                <w:iCs/>
                <w:sz w:val="20"/>
                <w:szCs w:val="20"/>
              </w:rPr>
              <w:t>avec</w:t>
            </w:r>
            <w:proofErr w:type="gramEnd"/>
            <w:r w:rsidRPr="00074CD8">
              <w:rPr>
                <w:rFonts w:cstheme="minorHAnsi"/>
                <w:i/>
                <w:iCs/>
                <w:sz w:val="20"/>
                <w:szCs w:val="20"/>
              </w:rPr>
              <w:t xml:space="preserve"> Matthieu Richelle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2F40510D" w14:textId="63540A4B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20 h 15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51721D17" w14:textId="06EB57E6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16 janvier 2025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21D2CC21" w14:textId="1127E301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NDG</w:t>
            </w:r>
          </w:p>
        </w:tc>
      </w:tr>
      <w:tr w:rsidR="008001C4" w:rsidRPr="00074CD8" w14:paraId="69F21328" w14:textId="77777777" w:rsidTr="00074CD8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D179BE" w14:textId="0D61735E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Dimanche de la parole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3844F1" w14:textId="2EBE34AF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habituelles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B9A000" w14:textId="315429C0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26 janvier 2025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3C00A9" w14:textId="18330930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Les 4 paroisses</w:t>
            </w:r>
          </w:p>
        </w:tc>
      </w:tr>
      <w:tr w:rsidR="008001C4" w:rsidRPr="00074CD8" w14:paraId="4C1FAC55" w14:textId="77777777" w:rsidTr="00074CD8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18D0362A" w14:textId="77777777" w:rsid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Soirée sur l’écologie intégrale</w:t>
            </w:r>
          </w:p>
          <w:p w14:paraId="369CB603" w14:textId="55DCF5D8" w:rsidR="008001C4" w:rsidRPr="00074CD8" w:rsidRDefault="008001C4" w:rsidP="00074CD8">
            <w:pPr>
              <w:pStyle w:val="Paragraphedeliste"/>
              <w:ind w:left="352"/>
              <w:jc w:val="both"/>
              <w:rPr>
                <w:rFonts w:cstheme="minorHAnsi"/>
                <w:sz w:val="20"/>
                <w:szCs w:val="20"/>
              </w:rPr>
            </w:pPr>
            <w:proofErr w:type="gramStart"/>
            <w:r w:rsidRPr="00074CD8">
              <w:rPr>
                <w:rFonts w:cstheme="minorHAnsi"/>
                <w:i/>
                <w:iCs/>
                <w:sz w:val="20"/>
                <w:szCs w:val="20"/>
              </w:rPr>
              <w:t>avec</w:t>
            </w:r>
            <w:proofErr w:type="gramEnd"/>
            <w:r w:rsidRPr="00074CD8">
              <w:rPr>
                <w:rFonts w:cstheme="minorHAnsi"/>
                <w:i/>
                <w:iCs/>
                <w:sz w:val="20"/>
                <w:szCs w:val="20"/>
              </w:rPr>
              <w:t xml:space="preserve"> Julien </w:t>
            </w:r>
            <w:proofErr w:type="spellStart"/>
            <w:r w:rsidRPr="00074CD8">
              <w:rPr>
                <w:rFonts w:cstheme="minorHAnsi"/>
                <w:i/>
                <w:iCs/>
                <w:sz w:val="20"/>
                <w:szCs w:val="20"/>
              </w:rPr>
              <w:t>Sébert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34FF5CEB" w14:textId="0CD6819A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20 h 15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439C7651" w14:textId="768DFD91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6 février 2025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473DE2F" w14:textId="4BBDD446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NDG</w:t>
            </w:r>
          </w:p>
        </w:tc>
      </w:tr>
      <w:tr w:rsidR="008001C4" w:rsidRPr="00074CD8" w14:paraId="22A1BD20" w14:textId="77777777" w:rsidTr="00074CD8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91151F" w14:textId="33E2CE0A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Mercredi des Cendres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2BADB5" w14:textId="77777777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11 h</w:t>
            </w:r>
          </w:p>
          <w:p w14:paraId="67B3BA04" w14:textId="77777777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20 h</w:t>
            </w:r>
          </w:p>
          <w:p w14:paraId="5DE42079" w14:textId="74F40D4E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18 h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BEB679" w14:textId="52B85623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5 mars 2025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0E3C4D" w14:textId="77777777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SJU</w:t>
            </w:r>
          </w:p>
          <w:p w14:paraId="412C36A1" w14:textId="77777777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NDB</w:t>
            </w:r>
          </w:p>
          <w:p w14:paraId="166B04BE" w14:textId="5838A477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NDG, pour les enfants</w:t>
            </w:r>
          </w:p>
        </w:tc>
      </w:tr>
      <w:tr w:rsidR="008001C4" w:rsidRPr="00074CD8" w14:paraId="7D87AC78" w14:textId="77777777" w:rsidTr="00074CD8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39ECBEBB" w14:textId="77777777" w:rsidR="00074CD8" w:rsidRDefault="00074CD8" w:rsidP="00074CD8">
            <w:pPr>
              <w:pStyle w:val="Paragraphedeliste"/>
              <w:numPr>
                <w:ilvl w:val="0"/>
                <w:numId w:val="21"/>
              </w:numPr>
              <w:tabs>
                <w:tab w:val="left" w:pos="347"/>
              </w:tabs>
              <w:ind w:left="352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  <w:lang w:val="fr-BE"/>
              </w:rPr>
              <w:t>E</w:t>
            </w:r>
            <w:proofErr w:type="spellStart"/>
            <w:r w:rsidR="008001C4" w:rsidRPr="00074CD8">
              <w:rPr>
                <w:rFonts w:cstheme="minorHAnsi"/>
                <w:sz w:val="20"/>
                <w:szCs w:val="20"/>
              </w:rPr>
              <w:t>spérance</w:t>
            </w:r>
            <w:proofErr w:type="spellEnd"/>
            <w:r w:rsidR="008001C4" w:rsidRPr="00074CD8">
              <w:rPr>
                <w:rFonts w:cstheme="minorHAnsi"/>
                <w:sz w:val="20"/>
                <w:szCs w:val="20"/>
              </w:rPr>
              <w:t xml:space="preserve"> chrétienne et Apocalypse 1</w:t>
            </w:r>
          </w:p>
          <w:p w14:paraId="64662A09" w14:textId="3D712D89" w:rsidR="00074CD8" w:rsidRPr="00074CD8" w:rsidRDefault="008001C4" w:rsidP="00074CD8">
            <w:pPr>
              <w:pStyle w:val="Paragraphedeliste"/>
              <w:tabs>
                <w:tab w:val="left" w:pos="347"/>
              </w:tabs>
              <w:ind w:left="352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(« Faut-il avoir peur de l’Apocalypse ? »)</w:t>
            </w:r>
          </w:p>
          <w:p w14:paraId="5C748805" w14:textId="25CA7E90" w:rsidR="008001C4" w:rsidRPr="00074CD8" w:rsidRDefault="00074CD8" w:rsidP="00074CD8">
            <w:pPr>
              <w:pStyle w:val="Paragraphedeliste"/>
              <w:tabs>
                <w:tab w:val="left" w:pos="347"/>
              </w:tabs>
              <w:ind w:left="352"/>
              <w:rPr>
                <w:rFonts w:cstheme="minorHAnsi"/>
                <w:sz w:val="20"/>
                <w:szCs w:val="20"/>
              </w:rPr>
            </w:pPr>
            <w:proofErr w:type="gramStart"/>
            <w:r w:rsidRPr="00074CD8">
              <w:rPr>
                <w:rFonts w:cstheme="minorHAnsi"/>
                <w:i/>
                <w:iCs/>
                <w:sz w:val="20"/>
                <w:szCs w:val="20"/>
              </w:rPr>
              <w:t>avec</w:t>
            </w:r>
            <w:proofErr w:type="gramEnd"/>
            <w:r w:rsidRPr="00074CD8">
              <w:rPr>
                <w:rFonts w:cstheme="minorHAnsi"/>
                <w:i/>
                <w:iCs/>
                <w:sz w:val="20"/>
                <w:szCs w:val="20"/>
              </w:rPr>
              <w:t xml:space="preserve"> Régis Burnet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7D931C7A" w14:textId="18709541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20 h 15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0FB86D68" w14:textId="6A77495A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13 mars</w:t>
            </w:r>
            <w:r w:rsidR="006068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2025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3149F6A4" w14:textId="06F95499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NDB</w:t>
            </w:r>
          </w:p>
        </w:tc>
      </w:tr>
      <w:tr w:rsidR="008001C4" w:rsidRPr="00074CD8" w14:paraId="11BB4607" w14:textId="77777777" w:rsidTr="00074CD8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5D6FDC" w14:textId="77777777" w:rsidR="00074CD8" w:rsidRDefault="00074CD8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</w:t>
            </w:r>
            <w:r w:rsidR="008001C4" w:rsidRPr="00074CD8">
              <w:rPr>
                <w:rFonts w:cstheme="minorHAnsi"/>
                <w:sz w:val="20"/>
                <w:szCs w:val="20"/>
              </w:rPr>
              <w:t>spérance chrétienne et Apocalypse 2</w:t>
            </w:r>
          </w:p>
          <w:p w14:paraId="0BB80E2C" w14:textId="782E115F" w:rsidR="00074CD8" w:rsidRPr="00074CD8" w:rsidRDefault="008001C4" w:rsidP="00074CD8">
            <w:pPr>
              <w:pStyle w:val="Paragraphedeliste"/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(« Que peut-on espérer de la fin du monde ? »)</w:t>
            </w:r>
          </w:p>
          <w:p w14:paraId="1ACA6665" w14:textId="6ED20FE1" w:rsidR="008001C4" w:rsidRPr="00074CD8" w:rsidRDefault="00074CD8" w:rsidP="00074CD8">
            <w:pPr>
              <w:pStyle w:val="Paragraphedeliste"/>
              <w:ind w:left="352"/>
              <w:jc w:val="both"/>
              <w:rPr>
                <w:rFonts w:cstheme="minorHAnsi"/>
                <w:sz w:val="20"/>
                <w:szCs w:val="20"/>
              </w:rPr>
            </w:pPr>
            <w:proofErr w:type="gramStart"/>
            <w:r w:rsidRPr="00074CD8">
              <w:rPr>
                <w:rFonts w:cstheme="minorHAnsi"/>
                <w:i/>
                <w:iCs/>
                <w:sz w:val="20"/>
                <w:szCs w:val="20"/>
              </w:rPr>
              <w:t>avec</w:t>
            </w:r>
            <w:proofErr w:type="gramEnd"/>
            <w:r w:rsidRPr="00074CD8">
              <w:rPr>
                <w:rFonts w:cstheme="minorHAnsi"/>
                <w:i/>
                <w:iCs/>
                <w:sz w:val="20"/>
                <w:szCs w:val="20"/>
              </w:rPr>
              <w:t xml:space="preserve"> Régis Burnet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C6E930" w14:textId="08A64440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20 h 15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ECAEA1" w14:textId="293F03CA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20 mars</w:t>
            </w:r>
            <w:r w:rsidR="006068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2025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F4284F" w14:textId="09B96CF1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NDB</w:t>
            </w:r>
          </w:p>
        </w:tc>
      </w:tr>
      <w:tr w:rsidR="008001C4" w:rsidRPr="00074CD8" w14:paraId="380CB38B" w14:textId="77777777" w:rsidTr="00074CD8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4614A5A2" w14:textId="56FC0D63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Veillée de réconciliation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21230E8C" w14:textId="4F61B275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20 h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58F1CA67" w14:textId="38C309AB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3 avril 2025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4EEEBE70" w14:textId="73CBF654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SJU</w:t>
            </w:r>
          </w:p>
        </w:tc>
      </w:tr>
      <w:tr w:rsidR="008001C4" w:rsidRPr="00074CD8" w14:paraId="1F14C154" w14:textId="77777777" w:rsidTr="00074CD8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04D56A" w14:textId="49D60474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Marche d’Unité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7C2D3B" w14:textId="66661371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E01597" w14:textId="534C27ED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12 avril 2025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A8FD92" w14:textId="6BCD9CD4" w:rsidR="008001C4" w:rsidRPr="00074CD8" w:rsidRDefault="00074CD8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Les 4 paroisses</w:t>
            </w:r>
          </w:p>
        </w:tc>
      </w:tr>
      <w:tr w:rsidR="008001C4" w:rsidRPr="00074CD8" w14:paraId="5482BDD3" w14:textId="77777777" w:rsidTr="00074CD8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436EB300" w14:textId="46AE12C0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Rameaux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08D5D155" w14:textId="1456A995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habituelles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0DCC648D" w14:textId="345E007B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13 avril 2025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753A3150" w14:textId="15453F3C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Les 4 paroisses</w:t>
            </w:r>
          </w:p>
        </w:tc>
      </w:tr>
      <w:tr w:rsidR="008001C4" w:rsidRPr="00074CD8" w14:paraId="3799D2FE" w14:textId="77777777" w:rsidTr="00074CD8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0FBAEB" w14:textId="7FA421A4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Messe chrismale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82738F" w14:textId="2F4E18A9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19 h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97F28C" w14:textId="5768B7EF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15 avril 2025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4094D0" w14:textId="2DCD4328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Cathédrale</w:t>
            </w:r>
          </w:p>
        </w:tc>
      </w:tr>
      <w:tr w:rsidR="008001C4" w:rsidRPr="00074CD8" w14:paraId="5263689A" w14:textId="77777777" w:rsidTr="00074CD8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355E10D3" w14:textId="38317D61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Jeudi Saint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74B82BDE" w14:textId="6C6F1440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20 h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5877CCD9" w14:textId="5BAC9A6C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17 avril 2025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06FA7B93" w14:textId="165069BA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NDG</w:t>
            </w:r>
          </w:p>
        </w:tc>
      </w:tr>
      <w:tr w:rsidR="008001C4" w:rsidRPr="00074CD8" w14:paraId="5DE040C6" w14:textId="77777777" w:rsidTr="00074CD8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05B841" w14:textId="39A9E5FF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Vendredi Saint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7A7260" w14:textId="1E990CFB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20 h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82A1C4" w14:textId="6DC39083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18 avril 2025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84D4B1" w14:textId="496C7CAC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SAN</w:t>
            </w:r>
          </w:p>
        </w:tc>
      </w:tr>
      <w:tr w:rsidR="008001C4" w:rsidRPr="00074CD8" w14:paraId="1F897251" w14:textId="77777777" w:rsidTr="00074CD8">
        <w:trPr>
          <w:trHeight w:val="352"/>
          <w:jc w:val="center"/>
        </w:trPr>
        <w:tc>
          <w:tcPr>
            <w:tcW w:w="5098" w:type="dxa"/>
            <w:shd w:val="clear" w:color="auto" w:fill="EAF1DD" w:themeFill="accent3" w:themeFillTint="33"/>
            <w:vAlign w:val="center"/>
          </w:tcPr>
          <w:p w14:paraId="0A8739E4" w14:textId="74BD7EC8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Vigile pascale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14:paraId="00C48585" w14:textId="6B8A4E1D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20 h</w:t>
            </w:r>
          </w:p>
        </w:tc>
        <w:tc>
          <w:tcPr>
            <w:tcW w:w="1701" w:type="dxa"/>
            <w:shd w:val="clear" w:color="auto" w:fill="EAF1DD" w:themeFill="accent3" w:themeFillTint="33"/>
            <w:vAlign w:val="center"/>
          </w:tcPr>
          <w:p w14:paraId="0E4300CF" w14:textId="4004025F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19 avril 2025</w:t>
            </w:r>
          </w:p>
        </w:tc>
        <w:tc>
          <w:tcPr>
            <w:tcW w:w="1984" w:type="dxa"/>
            <w:shd w:val="clear" w:color="auto" w:fill="EAF1DD" w:themeFill="accent3" w:themeFillTint="33"/>
            <w:vAlign w:val="center"/>
          </w:tcPr>
          <w:p w14:paraId="3B82AF3C" w14:textId="2F4804B5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NDB</w:t>
            </w:r>
          </w:p>
        </w:tc>
      </w:tr>
      <w:tr w:rsidR="008001C4" w:rsidRPr="0060681A" w14:paraId="56C045B3" w14:textId="77777777" w:rsidTr="0060681A">
        <w:trPr>
          <w:trHeight w:val="352"/>
          <w:jc w:val="center"/>
        </w:trPr>
        <w:tc>
          <w:tcPr>
            <w:tcW w:w="5098" w:type="dxa"/>
            <w:shd w:val="clear" w:color="auto" w:fill="auto"/>
            <w:vAlign w:val="center"/>
          </w:tcPr>
          <w:p w14:paraId="0F257DF2" w14:textId="78E950F8" w:rsidR="008001C4" w:rsidRPr="0060681A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60681A">
              <w:rPr>
                <w:rFonts w:cstheme="minorHAnsi"/>
                <w:sz w:val="20"/>
                <w:szCs w:val="20"/>
              </w:rPr>
              <w:lastRenderedPageBreak/>
              <w:t>Jour de Pâques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5D6F3A" w14:textId="4A5ACEFC" w:rsidR="008001C4" w:rsidRPr="0060681A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681A">
              <w:rPr>
                <w:rFonts w:asciiTheme="minorHAnsi" w:hAnsiTheme="minorHAnsi" w:cstheme="minorHAnsi"/>
                <w:sz w:val="20"/>
                <w:szCs w:val="20"/>
              </w:rPr>
              <w:t>habituelles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80D465" w14:textId="18C3721D" w:rsidR="008001C4" w:rsidRPr="0060681A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81A">
              <w:rPr>
                <w:rFonts w:asciiTheme="minorHAnsi" w:hAnsiTheme="minorHAnsi" w:cstheme="minorHAnsi"/>
                <w:b/>
                <w:sz w:val="20"/>
                <w:szCs w:val="20"/>
              </w:rPr>
              <w:t>20 avril 2025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460F5BE" w14:textId="1CFD90D6" w:rsidR="008001C4" w:rsidRPr="0060681A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81A">
              <w:rPr>
                <w:rFonts w:asciiTheme="minorHAnsi" w:hAnsiTheme="minorHAnsi" w:cstheme="minorHAnsi"/>
                <w:sz w:val="20"/>
                <w:szCs w:val="20"/>
              </w:rPr>
              <w:t>Les 4 paroisses</w:t>
            </w:r>
          </w:p>
        </w:tc>
      </w:tr>
      <w:tr w:rsidR="008001C4" w:rsidRPr="00074CD8" w14:paraId="68386D88" w14:textId="77777777" w:rsidTr="00074CD8">
        <w:trPr>
          <w:trHeight w:val="352"/>
          <w:jc w:val="center"/>
        </w:trPr>
        <w:tc>
          <w:tcPr>
            <w:tcW w:w="5098" w:type="dxa"/>
            <w:shd w:val="clear" w:color="auto" w:fill="EAF1DD" w:themeFill="accent3" w:themeFillTint="33"/>
            <w:vAlign w:val="center"/>
          </w:tcPr>
          <w:p w14:paraId="19F10656" w14:textId="77777777" w:rsid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 xml:space="preserve">Soirée : </w:t>
            </w:r>
            <w:proofErr w:type="spellStart"/>
            <w:r w:rsidRPr="00074CD8">
              <w:rPr>
                <w:rFonts w:cstheme="minorHAnsi"/>
                <w:sz w:val="20"/>
                <w:szCs w:val="20"/>
              </w:rPr>
              <w:t>Gender</w:t>
            </w:r>
            <w:proofErr w:type="spellEnd"/>
            <w:r w:rsidRPr="00074CD8">
              <w:rPr>
                <w:rFonts w:cstheme="minorHAnsi"/>
                <w:sz w:val="20"/>
                <w:szCs w:val="20"/>
              </w:rPr>
              <w:t xml:space="preserve"> et enseignement de l’Église</w:t>
            </w:r>
          </w:p>
          <w:p w14:paraId="13F9A126" w14:textId="75D8D1AE" w:rsidR="008001C4" w:rsidRPr="00074CD8" w:rsidRDefault="008001C4" w:rsidP="00074CD8">
            <w:pPr>
              <w:pStyle w:val="Paragraphedeliste"/>
              <w:ind w:left="352"/>
              <w:jc w:val="both"/>
              <w:rPr>
                <w:rFonts w:cstheme="minorHAnsi"/>
                <w:sz w:val="20"/>
                <w:szCs w:val="20"/>
              </w:rPr>
            </w:pPr>
            <w:proofErr w:type="gramStart"/>
            <w:r w:rsidRPr="00074CD8">
              <w:rPr>
                <w:rFonts w:cstheme="minorHAnsi"/>
                <w:i/>
                <w:iCs/>
                <w:sz w:val="20"/>
                <w:szCs w:val="20"/>
              </w:rPr>
              <w:t>avec</w:t>
            </w:r>
            <w:proofErr w:type="gramEnd"/>
            <w:r w:rsidRPr="00074CD8">
              <w:rPr>
                <w:rFonts w:cstheme="minorHAnsi"/>
                <w:i/>
                <w:iCs/>
                <w:sz w:val="20"/>
                <w:szCs w:val="20"/>
              </w:rPr>
              <w:t xml:space="preserve"> Mme Peeter</w:t>
            </w:r>
            <w:r w:rsidRPr="00074CD8">
              <w:rPr>
                <w:rFonts w:cstheme="minorHAnsi"/>
                <w:sz w:val="20"/>
                <w:szCs w:val="20"/>
              </w:rPr>
              <w:t>s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14:paraId="6AA7F084" w14:textId="77FDD0BB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20 h 15</w:t>
            </w:r>
          </w:p>
        </w:tc>
        <w:tc>
          <w:tcPr>
            <w:tcW w:w="1701" w:type="dxa"/>
            <w:shd w:val="clear" w:color="auto" w:fill="EAF1DD" w:themeFill="accent3" w:themeFillTint="33"/>
            <w:vAlign w:val="center"/>
          </w:tcPr>
          <w:p w14:paraId="47C2DD42" w14:textId="758E63B3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15 mai</w:t>
            </w:r>
            <w:r w:rsidR="0060681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2025</w:t>
            </w:r>
          </w:p>
        </w:tc>
        <w:tc>
          <w:tcPr>
            <w:tcW w:w="1984" w:type="dxa"/>
            <w:shd w:val="clear" w:color="auto" w:fill="EAF1DD" w:themeFill="accent3" w:themeFillTint="33"/>
            <w:vAlign w:val="center"/>
          </w:tcPr>
          <w:p w14:paraId="19AEF6A2" w14:textId="56CA0480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NDG</w:t>
            </w:r>
          </w:p>
        </w:tc>
      </w:tr>
      <w:tr w:rsidR="008001C4" w:rsidRPr="0060681A" w14:paraId="6FD7E63D" w14:textId="77777777" w:rsidTr="0060681A">
        <w:trPr>
          <w:trHeight w:val="352"/>
          <w:jc w:val="center"/>
        </w:trPr>
        <w:tc>
          <w:tcPr>
            <w:tcW w:w="5098" w:type="dxa"/>
            <w:shd w:val="clear" w:color="auto" w:fill="auto"/>
            <w:vAlign w:val="center"/>
          </w:tcPr>
          <w:p w14:paraId="6F2014AE" w14:textId="1F1B8A0E" w:rsidR="008001C4" w:rsidRPr="0060681A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60681A">
              <w:rPr>
                <w:rFonts w:cstheme="minorHAnsi"/>
                <w:sz w:val="20"/>
                <w:szCs w:val="20"/>
              </w:rPr>
              <w:t>Confirmations, 1</w:t>
            </w:r>
            <w:r w:rsidRPr="0060681A">
              <w:rPr>
                <w:rFonts w:cstheme="minorHAnsi"/>
                <w:sz w:val="20"/>
                <w:szCs w:val="20"/>
                <w:vertAlign w:val="superscript"/>
              </w:rPr>
              <w:t>ères</w:t>
            </w:r>
            <w:r w:rsidRPr="0060681A">
              <w:rPr>
                <w:rFonts w:cstheme="minorHAnsi"/>
                <w:sz w:val="20"/>
                <w:szCs w:val="20"/>
              </w:rPr>
              <w:t xml:space="preserve"> communions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C64C40" w14:textId="7E8BEF9B" w:rsidR="008001C4" w:rsidRPr="0060681A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81A">
              <w:rPr>
                <w:rFonts w:asciiTheme="minorHAnsi" w:hAnsiTheme="minorHAnsi" w:cstheme="minorHAnsi"/>
                <w:sz w:val="20"/>
                <w:szCs w:val="20"/>
              </w:rPr>
              <w:t>10 h 30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68029A" w14:textId="59741A2C" w:rsidR="008001C4" w:rsidRPr="0060681A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681A">
              <w:rPr>
                <w:rFonts w:asciiTheme="minorHAnsi" w:hAnsiTheme="minorHAnsi" w:cstheme="minorHAnsi"/>
                <w:b/>
                <w:sz w:val="20"/>
                <w:szCs w:val="20"/>
              </w:rPr>
              <w:t>7 juin 2025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7388F23" w14:textId="561CF668" w:rsidR="008001C4" w:rsidRPr="0060681A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81A">
              <w:rPr>
                <w:rFonts w:asciiTheme="minorHAnsi" w:hAnsiTheme="minorHAnsi" w:cstheme="minorHAnsi"/>
                <w:sz w:val="20"/>
                <w:szCs w:val="20"/>
              </w:rPr>
              <w:t>NDG</w:t>
            </w:r>
          </w:p>
        </w:tc>
      </w:tr>
      <w:tr w:rsidR="008001C4" w:rsidRPr="00074CD8" w14:paraId="4C4DEF44" w14:textId="77777777" w:rsidTr="00074CD8">
        <w:trPr>
          <w:trHeight w:val="352"/>
          <w:jc w:val="center"/>
        </w:trPr>
        <w:tc>
          <w:tcPr>
            <w:tcW w:w="5098" w:type="dxa"/>
            <w:shd w:val="clear" w:color="auto" w:fill="EAF1DD" w:themeFill="accent3" w:themeFillTint="33"/>
            <w:vAlign w:val="center"/>
          </w:tcPr>
          <w:p w14:paraId="2270C80F" w14:textId="3459C96D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Pentecôte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14:paraId="5BB7BC31" w14:textId="2544D679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11 h 30</w:t>
            </w:r>
          </w:p>
        </w:tc>
        <w:tc>
          <w:tcPr>
            <w:tcW w:w="1701" w:type="dxa"/>
            <w:shd w:val="clear" w:color="auto" w:fill="EAF1DD" w:themeFill="accent3" w:themeFillTint="33"/>
            <w:vAlign w:val="center"/>
          </w:tcPr>
          <w:p w14:paraId="32BB9CBC" w14:textId="5CE4A437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8 juin 2025</w:t>
            </w:r>
          </w:p>
        </w:tc>
        <w:tc>
          <w:tcPr>
            <w:tcW w:w="1984" w:type="dxa"/>
            <w:shd w:val="clear" w:color="auto" w:fill="EAF1DD" w:themeFill="accent3" w:themeFillTint="33"/>
            <w:vAlign w:val="center"/>
          </w:tcPr>
          <w:p w14:paraId="6278B894" w14:textId="4A7CBE07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SJU</w:t>
            </w:r>
          </w:p>
        </w:tc>
      </w:tr>
      <w:tr w:rsidR="008001C4" w:rsidRPr="0060681A" w14:paraId="498FCAEC" w14:textId="77777777" w:rsidTr="0060681A">
        <w:trPr>
          <w:trHeight w:val="352"/>
          <w:jc w:val="center"/>
        </w:trPr>
        <w:tc>
          <w:tcPr>
            <w:tcW w:w="5098" w:type="dxa"/>
            <w:shd w:val="clear" w:color="auto" w:fill="auto"/>
            <w:vAlign w:val="center"/>
          </w:tcPr>
          <w:p w14:paraId="23806AF3" w14:textId="2E92E989" w:rsidR="008001C4" w:rsidRPr="0060681A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60681A">
              <w:rPr>
                <w:rFonts w:cstheme="minorHAnsi"/>
                <w:sz w:val="20"/>
                <w:szCs w:val="20"/>
              </w:rPr>
              <w:t xml:space="preserve">Procession des enfants pour la fête du Saint-Sacrement </w:t>
            </w:r>
            <w:r w:rsidRPr="0060681A">
              <w:rPr>
                <w:rFonts w:cstheme="minorHAnsi"/>
                <w:i/>
                <w:iCs/>
                <w:sz w:val="20"/>
                <w:szCs w:val="20"/>
              </w:rPr>
              <w:t>(conjointe avec les UP Sainte-Croix et Sources Vives)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93AEBE" w14:textId="55160230" w:rsidR="008001C4" w:rsidRPr="0060681A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81A">
              <w:rPr>
                <w:rFonts w:asciiTheme="minorHAnsi" w:hAnsiTheme="minorHAnsi" w:cstheme="minorHAnsi"/>
                <w:sz w:val="20"/>
                <w:szCs w:val="20"/>
              </w:rPr>
              <w:t>17 h 45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A366EC" w14:textId="485EC7F9" w:rsidR="008001C4" w:rsidRPr="0060681A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681A">
              <w:rPr>
                <w:rFonts w:asciiTheme="minorHAnsi" w:hAnsiTheme="minorHAnsi" w:cstheme="minorHAnsi"/>
                <w:b/>
                <w:sz w:val="20"/>
                <w:szCs w:val="20"/>
              </w:rPr>
              <w:t>20 juin 2025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B0328A" w14:textId="772A81CE" w:rsidR="008001C4" w:rsidRPr="0060681A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81A">
              <w:rPr>
                <w:rFonts w:asciiTheme="minorHAnsi" w:hAnsiTheme="minorHAnsi" w:cstheme="minorHAnsi"/>
                <w:sz w:val="20"/>
                <w:szCs w:val="20"/>
              </w:rPr>
              <w:t>Abbaye de la Cambre</w:t>
            </w:r>
          </w:p>
        </w:tc>
      </w:tr>
      <w:tr w:rsidR="008001C4" w:rsidRPr="00074CD8" w14:paraId="21500D92" w14:textId="77777777" w:rsidTr="00074CD8">
        <w:trPr>
          <w:trHeight w:val="352"/>
          <w:jc w:val="center"/>
        </w:trPr>
        <w:tc>
          <w:tcPr>
            <w:tcW w:w="5098" w:type="dxa"/>
            <w:shd w:val="clear" w:color="auto" w:fill="EAF1DD" w:themeFill="accent3" w:themeFillTint="33"/>
            <w:vAlign w:val="center"/>
          </w:tcPr>
          <w:p w14:paraId="5B599C5E" w14:textId="34C2C0AF" w:rsidR="008001C4" w:rsidRPr="00074CD8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074CD8">
              <w:rPr>
                <w:rFonts w:cstheme="minorHAnsi"/>
                <w:sz w:val="20"/>
                <w:szCs w:val="20"/>
              </w:rPr>
              <w:t>Fête des couples mariés l’année précédente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14:paraId="17D0AD00" w14:textId="37459F7B" w:rsidR="008001C4" w:rsidRPr="00074CD8" w:rsidRDefault="00A942C9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 h 30</w:t>
            </w:r>
          </w:p>
        </w:tc>
        <w:tc>
          <w:tcPr>
            <w:tcW w:w="1701" w:type="dxa"/>
            <w:shd w:val="clear" w:color="auto" w:fill="EAF1DD" w:themeFill="accent3" w:themeFillTint="33"/>
            <w:vAlign w:val="center"/>
          </w:tcPr>
          <w:p w14:paraId="3B898D3A" w14:textId="3A1417D1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b/>
                <w:sz w:val="20"/>
                <w:szCs w:val="20"/>
              </w:rPr>
              <w:t>22 juin 2025</w:t>
            </w:r>
          </w:p>
        </w:tc>
        <w:tc>
          <w:tcPr>
            <w:tcW w:w="1984" w:type="dxa"/>
            <w:shd w:val="clear" w:color="auto" w:fill="EAF1DD" w:themeFill="accent3" w:themeFillTint="33"/>
            <w:vAlign w:val="center"/>
          </w:tcPr>
          <w:p w14:paraId="26FBB4B3" w14:textId="2FE28E42" w:rsidR="008001C4" w:rsidRPr="00074CD8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4CD8">
              <w:rPr>
                <w:rFonts w:asciiTheme="minorHAnsi" w:hAnsiTheme="minorHAnsi" w:cstheme="minorHAnsi"/>
                <w:sz w:val="20"/>
                <w:szCs w:val="20"/>
              </w:rPr>
              <w:t>SAN</w:t>
            </w:r>
          </w:p>
        </w:tc>
      </w:tr>
      <w:tr w:rsidR="008001C4" w:rsidRPr="0060681A" w14:paraId="207D3C29" w14:textId="77777777" w:rsidTr="0060681A">
        <w:trPr>
          <w:trHeight w:val="352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2F1AA5" w14:textId="217851F2" w:rsidR="008001C4" w:rsidRPr="0060681A" w:rsidRDefault="008001C4" w:rsidP="00074CD8">
            <w:pPr>
              <w:pStyle w:val="Paragraphedeliste"/>
              <w:numPr>
                <w:ilvl w:val="0"/>
                <w:numId w:val="21"/>
              </w:numPr>
              <w:ind w:left="352"/>
              <w:jc w:val="both"/>
              <w:rPr>
                <w:rFonts w:cstheme="minorHAnsi"/>
                <w:sz w:val="20"/>
                <w:szCs w:val="20"/>
              </w:rPr>
            </w:pPr>
            <w:r w:rsidRPr="0060681A">
              <w:rPr>
                <w:rFonts w:cstheme="minorHAnsi"/>
                <w:sz w:val="20"/>
                <w:szCs w:val="20"/>
              </w:rPr>
              <w:t>Assomption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1E0720" w14:textId="4C3E51B4" w:rsidR="008001C4" w:rsidRPr="0060681A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81A">
              <w:rPr>
                <w:rFonts w:asciiTheme="minorHAnsi" w:hAnsiTheme="minorHAnsi" w:cstheme="minorHAnsi"/>
                <w:sz w:val="20"/>
                <w:szCs w:val="20"/>
              </w:rPr>
              <w:t>11 h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045900" w14:textId="0DD1519E" w:rsidR="008001C4" w:rsidRPr="0060681A" w:rsidRDefault="008001C4" w:rsidP="008001C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681A">
              <w:rPr>
                <w:rFonts w:asciiTheme="minorHAnsi" w:hAnsiTheme="minorHAnsi" w:cstheme="minorHAnsi"/>
                <w:b/>
                <w:sz w:val="20"/>
                <w:szCs w:val="20"/>
              </w:rPr>
              <w:t>15 août 2025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D730EF" w14:textId="3234CB1A" w:rsidR="008001C4" w:rsidRPr="0060681A" w:rsidRDefault="008001C4" w:rsidP="008001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81A">
              <w:rPr>
                <w:rFonts w:asciiTheme="minorHAnsi" w:hAnsiTheme="minorHAnsi" w:cstheme="minorHAnsi"/>
                <w:sz w:val="20"/>
                <w:szCs w:val="20"/>
              </w:rPr>
              <w:t>NDG</w:t>
            </w:r>
          </w:p>
        </w:tc>
      </w:tr>
    </w:tbl>
    <w:p w14:paraId="3D0ABA8B" w14:textId="77777777" w:rsidR="00115E19" w:rsidRPr="00B76F72" w:rsidRDefault="00115E19" w:rsidP="00115E19">
      <w:pPr>
        <w:jc w:val="right"/>
        <w:rPr>
          <w:rFonts w:ascii="Cambria" w:hAnsi="Cambria"/>
          <w:color w:val="000000"/>
          <w:sz w:val="21"/>
          <w:szCs w:val="21"/>
          <w:lang w:val="fr-FR"/>
        </w:rPr>
      </w:pPr>
    </w:p>
    <w:p w14:paraId="4BB4ACC6" w14:textId="4984F290" w:rsidR="00CD0A92" w:rsidRPr="001E4579" w:rsidRDefault="00115E19" w:rsidP="00263C19">
      <w:pPr>
        <w:jc w:val="right"/>
        <w:rPr>
          <w:rFonts w:ascii="Cambria" w:hAnsi="Cambria"/>
          <w:i/>
          <w:iCs/>
          <w:sz w:val="18"/>
          <w:szCs w:val="18"/>
          <w:lang w:val="fr-FR"/>
        </w:rPr>
      </w:pPr>
      <w:r w:rsidRPr="001E4579">
        <w:rPr>
          <w:rFonts w:ascii="Cambria" w:hAnsi="Cambria"/>
          <w:i/>
          <w:iCs/>
          <w:sz w:val="18"/>
          <w:szCs w:val="18"/>
          <w:lang w:val="fr-FR"/>
        </w:rPr>
        <w:t xml:space="preserve">Version du </w:t>
      </w:r>
      <w:r w:rsidR="008001C4">
        <w:rPr>
          <w:rFonts w:ascii="Cambria" w:hAnsi="Cambria"/>
          <w:b/>
          <w:bCs/>
          <w:i/>
          <w:iCs/>
          <w:sz w:val="18"/>
          <w:szCs w:val="18"/>
          <w:lang w:val="fr-FR"/>
        </w:rPr>
        <w:t>27</w:t>
      </w:r>
      <w:r w:rsidRPr="001E4579">
        <w:rPr>
          <w:rFonts w:ascii="Cambria" w:hAnsi="Cambria"/>
          <w:b/>
          <w:bCs/>
          <w:i/>
          <w:iCs/>
          <w:sz w:val="18"/>
          <w:szCs w:val="18"/>
          <w:lang w:val="fr-FR"/>
        </w:rPr>
        <w:t>/</w:t>
      </w:r>
      <w:r w:rsidR="008001C4">
        <w:rPr>
          <w:rFonts w:ascii="Cambria" w:hAnsi="Cambria"/>
          <w:b/>
          <w:bCs/>
          <w:i/>
          <w:iCs/>
          <w:sz w:val="18"/>
          <w:szCs w:val="18"/>
          <w:lang w:val="fr-FR"/>
        </w:rPr>
        <w:t>06</w:t>
      </w:r>
      <w:r w:rsidR="001E4579" w:rsidRPr="001E4579">
        <w:rPr>
          <w:rFonts w:ascii="Cambria" w:hAnsi="Cambria"/>
          <w:b/>
          <w:bCs/>
          <w:i/>
          <w:iCs/>
          <w:sz w:val="18"/>
          <w:szCs w:val="18"/>
          <w:lang w:val="fr-FR"/>
        </w:rPr>
        <w:t>/</w:t>
      </w:r>
      <w:r w:rsidR="008001C4">
        <w:rPr>
          <w:rFonts w:ascii="Cambria" w:hAnsi="Cambria"/>
          <w:b/>
          <w:bCs/>
          <w:i/>
          <w:iCs/>
          <w:sz w:val="18"/>
          <w:szCs w:val="18"/>
          <w:lang w:val="fr-FR"/>
        </w:rPr>
        <w:t>2024</w:t>
      </w:r>
    </w:p>
    <w:sectPr w:rsidR="00CD0A92" w:rsidRPr="001E4579" w:rsidSect="0096200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881A3" w14:textId="77777777" w:rsidR="004454D5" w:rsidRDefault="004454D5" w:rsidP="00A13A9D">
      <w:r>
        <w:separator/>
      </w:r>
    </w:p>
  </w:endnote>
  <w:endnote w:type="continuationSeparator" w:id="0">
    <w:p w14:paraId="38ABCB1A" w14:textId="77777777" w:rsidR="004454D5" w:rsidRDefault="004454D5" w:rsidP="00A13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40522" w14:textId="77777777" w:rsidR="00FD5CE7" w:rsidRPr="00A029EB" w:rsidRDefault="00FD5CE7" w:rsidP="00FD5CE7">
    <w:pPr>
      <w:pStyle w:val="Pieddepage"/>
      <w:jc w:val="center"/>
      <w:rPr>
        <w:rFonts w:ascii="Times New Roman" w:hAnsi="Times New Roman" w:cs="Times New Roman"/>
        <w:sz w:val="20"/>
        <w:szCs w:val="20"/>
      </w:rPr>
    </w:pPr>
    <w:r w:rsidRPr="00A029EB">
      <w:rPr>
        <w:rFonts w:ascii="Times New Roman" w:hAnsi="Times New Roman" w:cs="Times New Roman"/>
        <w:sz w:val="20"/>
        <w:szCs w:val="20"/>
      </w:rPr>
      <w:t xml:space="preserve">Responsable de l’Unité pastorale : Frère Benjamin </w:t>
    </w:r>
    <w:proofErr w:type="spellStart"/>
    <w:r w:rsidRPr="00A029EB">
      <w:rPr>
        <w:rFonts w:ascii="Times New Roman" w:hAnsi="Times New Roman" w:cs="Times New Roman"/>
        <w:sz w:val="20"/>
        <w:szCs w:val="20"/>
      </w:rPr>
      <w:t>Kabongo</w:t>
    </w:r>
    <w:proofErr w:type="spellEnd"/>
    <w:r>
      <w:rPr>
        <w:rFonts w:ascii="Times New Roman" w:hAnsi="Times New Roman" w:cs="Times New Roman"/>
        <w:sz w:val="20"/>
        <w:szCs w:val="20"/>
      </w:rPr>
      <w:t xml:space="preserve">, </w:t>
    </w:r>
    <w:proofErr w:type="spellStart"/>
    <w:r>
      <w:rPr>
        <w:rFonts w:ascii="Times New Roman" w:hAnsi="Times New Roman" w:cs="Times New Roman"/>
        <w:sz w:val="20"/>
        <w:szCs w:val="20"/>
      </w:rPr>
      <w:t>ofm</w:t>
    </w:r>
    <w:proofErr w:type="spellEnd"/>
    <w:r>
      <w:rPr>
        <w:rFonts w:ascii="Times New Roman" w:hAnsi="Times New Roman" w:cs="Times New Roman"/>
        <w:sz w:val="20"/>
        <w:szCs w:val="20"/>
      </w:rPr>
      <w:t xml:space="preserve">  </w:t>
    </w:r>
    <w:r w:rsidRPr="00A029EB">
      <w:rPr>
        <w:rFonts w:ascii="Times New Roman" w:hAnsi="Times New Roman" w:cs="Times New Roman"/>
        <w:sz w:val="20"/>
        <w:szCs w:val="20"/>
      </w:rPr>
      <w:t xml:space="preserve"> (0478.33</w:t>
    </w:r>
    <w:r>
      <w:rPr>
        <w:rFonts w:ascii="Times New Roman" w:hAnsi="Times New Roman" w:cs="Times New Roman"/>
        <w:sz w:val="20"/>
        <w:szCs w:val="20"/>
      </w:rPr>
      <w:t>.</w:t>
    </w:r>
    <w:r w:rsidRPr="00A029EB">
      <w:rPr>
        <w:rFonts w:ascii="Times New Roman" w:hAnsi="Times New Roman" w:cs="Times New Roman"/>
        <w:sz w:val="20"/>
        <w:szCs w:val="20"/>
      </w:rPr>
      <w:t>61</w:t>
    </w:r>
    <w:r>
      <w:rPr>
        <w:rFonts w:ascii="Times New Roman" w:hAnsi="Times New Roman" w:cs="Times New Roman"/>
        <w:sz w:val="20"/>
        <w:szCs w:val="20"/>
      </w:rPr>
      <w:t>.</w:t>
    </w:r>
    <w:r w:rsidRPr="00A029EB">
      <w:rPr>
        <w:rFonts w:ascii="Times New Roman" w:hAnsi="Times New Roman" w:cs="Times New Roman"/>
        <w:sz w:val="20"/>
        <w:szCs w:val="20"/>
      </w:rPr>
      <w:t xml:space="preserve">39, </w:t>
    </w:r>
    <w:hyperlink r:id="rId1" w:history="1">
      <w:r w:rsidRPr="00A029EB">
        <w:rPr>
          <w:rStyle w:val="Lienhypertexte"/>
          <w:rFonts w:ascii="Times New Roman" w:hAnsi="Times New Roman" w:cs="Times New Roman"/>
          <w:sz w:val="20"/>
          <w:szCs w:val="20"/>
        </w:rPr>
        <w:t>kabongobenja@yahoo.fr</w:t>
      </w:r>
    </w:hyperlink>
    <w:r w:rsidRPr="00A029EB">
      <w:rPr>
        <w:rFonts w:ascii="Times New Roman" w:hAnsi="Times New Roman" w:cs="Times New Roman"/>
        <w:sz w:val="20"/>
        <w:szCs w:val="20"/>
      </w:rPr>
      <w:t>)</w:t>
    </w:r>
  </w:p>
  <w:p w14:paraId="37359077" w14:textId="77777777" w:rsidR="00A13A9D" w:rsidRPr="00FD5CE7" w:rsidRDefault="00FD5CE7" w:rsidP="00FD5CE7">
    <w:pPr>
      <w:pStyle w:val="Pieddepage"/>
      <w:jc w:val="center"/>
      <w:rPr>
        <w:rFonts w:ascii="Times New Roman" w:hAnsi="Times New Roman" w:cs="Times New Roman"/>
        <w:sz w:val="20"/>
        <w:szCs w:val="20"/>
      </w:rPr>
    </w:pPr>
    <w:r w:rsidRPr="00A029EB">
      <w:rPr>
        <w:rFonts w:ascii="Times New Roman" w:hAnsi="Times New Roman" w:cs="Times New Roman"/>
        <w:sz w:val="20"/>
        <w:szCs w:val="20"/>
      </w:rPr>
      <w:t>Secrétariat : Mme Marthe Fontaine (0472.88</w:t>
    </w:r>
    <w:r>
      <w:rPr>
        <w:rFonts w:ascii="Times New Roman" w:hAnsi="Times New Roman" w:cs="Times New Roman"/>
        <w:sz w:val="20"/>
        <w:szCs w:val="20"/>
      </w:rPr>
      <w:t>.</w:t>
    </w:r>
    <w:r w:rsidRPr="00A029EB">
      <w:rPr>
        <w:rFonts w:ascii="Times New Roman" w:hAnsi="Times New Roman" w:cs="Times New Roman"/>
        <w:sz w:val="20"/>
        <w:szCs w:val="20"/>
      </w:rPr>
      <w:t>61</w:t>
    </w:r>
    <w:r>
      <w:rPr>
        <w:rFonts w:ascii="Times New Roman" w:hAnsi="Times New Roman" w:cs="Times New Roman"/>
        <w:sz w:val="20"/>
        <w:szCs w:val="20"/>
      </w:rPr>
      <w:t>.</w:t>
    </w:r>
    <w:r w:rsidRPr="00A029EB">
      <w:rPr>
        <w:rFonts w:ascii="Times New Roman" w:hAnsi="Times New Roman" w:cs="Times New Roman"/>
        <w:sz w:val="20"/>
        <w:szCs w:val="20"/>
      </w:rPr>
      <w:t xml:space="preserve">48, </w:t>
    </w:r>
    <w:hyperlink r:id="rId2" w:history="1">
      <w:r w:rsidRPr="002A230F">
        <w:rPr>
          <w:rStyle w:val="Lienhypertexte"/>
          <w:rFonts w:ascii="Times New Roman" w:hAnsi="Times New Roman" w:cs="Times New Roman"/>
          <w:sz w:val="20"/>
          <w:szCs w:val="20"/>
        </w:rPr>
        <w:t>upndvalduchesse@gmail.com</w:t>
      </w:r>
    </w:hyperlink>
    <w:r w:rsidRPr="00A029EB">
      <w:rPr>
        <w:rFonts w:ascii="Times New Roman" w:hAnsi="Times New Roman" w:cs="Times New Roman"/>
        <w:sz w:val="20"/>
        <w:szCs w:val="20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8B5B6" w14:textId="77777777" w:rsidR="002C4DDA" w:rsidRPr="001D6975" w:rsidRDefault="002C4DDA" w:rsidP="002C4DDA">
    <w:pPr>
      <w:pStyle w:val="Pieddepage"/>
      <w:jc w:val="center"/>
      <w:rPr>
        <w:rFonts w:ascii="Times New Roman" w:hAnsi="Times New Roman" w:cs="Times New Roman"/>
        <w:sz w:val="18"/>
        <w:szCs w:val="18"/>
      </w:rPr>
    </w:pPr>
    <w:r w:rsidRPr="001D6975">
      <w:rPr>
        <w:rFonts w:ascii="Times New Roman" w:hAnsi="Times New Roman" w:cs="Times New Roman"/>
        <w:sz w:val="18"/>
        <w:szCs w:val="18"/>
      </w:rPr>
      <w:t xml:space="preserve">Responsable de l’Unité pastorale : Frère Benjamin </w:t>
    </w:r>
    <w:proofErr w:type="spellStart"/>
    <w:r w:rsidRPr="001D6975">
      <w:rPr>
        <w:rFonts w:ascii="Times New Roman" w:hAnsi="Times New Roman" w:cs="Times New Roman"/>
        <w:sz w:val="18"/>
        <w:szCs w:val="18"/>
      </w:rPr>
      <w:t>Kabongo</w:t>
    </w:r>
    <w:proofErr w:type="spellEnd"/>
    <w:r w:rsidRPr="001D6975">
      <w:rPr>
        <w:rFonts w:ascii="Times New Roman" w:hAnsi="Times New Roman" w:cs="Times New Roman"/>
        <w:sz w:val="18"/>
        <w:szCs w:val="18"/>
      </w:rPr>
      <w:t xml:space="preserve">, </w:t>
    </w:r>
    <w:proofErr w:type="spellStart"/>
    <w:r w:rsidRPr="001D6975">
      <w:rPr>
        <w:rFonts w:ascii="Times New Roman" w:hAnsi="Times New Roman" w:cs="Times New Roman"/>
        <w:sz w:val="18"/>
        <w:szCs w:val="18"/>
      </w:rPr>
      <w:t>ofm</w:t>
    </w:r>
    <w:proofErr w:type="spellEnd"/>
    <w:r w:rsidRPr="001D6975">
      <w:rPr>
        <w:rFonts w:ascii="Times New Roman" w:hAnsi="Times New Roman" w:cs="Times New Roman"/>
        <w:sz w:val="18"/>
        <w:szCs w:val="18"/>
      </w:rPr>
      <w:t xml:space="preserve">   (0478.33</w:t>
    </w:r>
    <w:r w:rsidR="001E4C05" w:rsidRPr="001D6975">
      <w:rPr>
        <w:rFonts w:ascii="Times New Roman" w:hAnsi="Times New Roman" w:cs="Times New Roman"/>
        <w:sz w:val="18"/>
        <w:szCs w:val="18"/>
      </w:rPr>
      <w:t>.</w:t>
    </w:r>
    <w:r w:rsidRPr="001D6975">
      <w:rPr>
        <w:rFonts w:ascii="Times New Roman" w:hAnsi="Times New Roman" w:cs="Times New Roman"/>
        <w:sz w:val="18"/>
        <w:szCs w:val="18"/>
      </w:rPr>
      <w:t>61</w:t>
    </w:r>
    <w:r w:rsidR="001E4C05" w:rsidRPr="001D6975">
      <w:rPr>
        <w:rFonts w:ascii="Times New Roman" w:hAnsi="Times New Roman" w:cs="Times New Roman"/>
        <w:sz w:val="18"/>
        <w:szCs w:val="18"/>
      </w:rPr>
      <w:t>.</w:t>
    </w:r>
    <w:r w:rsidRPr="001D6975">
      <w:rPr>
        <w:rFonts w:ascii="Times New Roman" w:hAnsi="Times New Roman" w:cs="Times New Roman"/>
        <w:sz w:val="18"/>
        <w:szCs w:val="18"/>
      </w:rPr>
      <w:t xml:space="preserve">39, </w:t>
    </w:r>
    <w:hyperlink r:id="rId1" w:history="1">
      <w:r w:rsidRPr="001D6975">
        <w:rPr>
          <w:rStyle w:val="Lienhypertexte"/>
          <w:rFonts w:ascii="Times New Roman" w:hAnsi="Times New Roman" w:cs="Times New Roman"/>
          <w:sz w:val="18"/>
          <w:szCs w:val="18"/>
        </w:rPr>
        <w:t>kabongobenja@yahoo.fr</w:t>
      </w:r>
    </w:hyperlink>
    <w:r w:rsidRPr="001D6975">
      <w:rPr>
        <w:rFonts w:ascii="Times New Roman" w:hAnsi="Times New Roman" w:cs="Times New Roman"/>
        <w:sz w:val="18"/>
        <w:szCs w:val="18"/>
      </w:rPr>
      <w:t>)</w:t>
    </w:r>
  </w:p>
  <w:p w14:paraId="353FBF77" w14:textId="77777777" w:rsidR="002C4DDA" w:rsidRPr="001D6975" w:rsidRDefault="002C4DDA" w:rsidP="002C4DDA">
    <w:pPr>
      <w:pStyle w:val="Pieddepage"/>
      <w:jc w:val="center"/>
      <w:rPr>
        <w:rFonts w:ascii="Times New Roman" w:hAnsi="Times New Roman" w:cs="Times New Roman"/>
        <w:sz w:val="18"/>
        <w:szCs w:val="18"/>
      </w:rPr>
    </w:pPr>
    <w:r w:rsidRPr="001D6975">
      <w:rPr>
        <w:rFonts w:ascii="Times New Roman" w:hAnsi="Times New Roman" w:cs="Times New Roman"/>
        <w:sz w:val="18"/>
        <w:szCs w:val="18"/>
      </w:rPr>
      <w:t>Secrétariat : Mme Marthe Fontaine (0472.88</w:t>
    </w:r>
    <w:r w:rsidR="001E4C05" w:rsidRPr="001D6975">
      <w:rPr>
        <w:rFonts w:ascii="Times New Roman" w:hAnsi="Times New Roman" w:cs="Times New Roman"/>
        <w:sz w:val="18"/>
        <w:szCs w:val="18"/>
      </w:rPr>
      <w:t>.</w:t>
    </w:r>
    <w:r w:rsidRPr="001D6975">
      <w:rPr>
        <w:rFonts w:ascii="Times New Roman" w:hAnsi="Times New Roman" w:cs="Times New Roman"/>
        <w:sz w:val="18"/>
        <w:szCs w:val="18"/>
      </w:rPr>
      <w:t>61</w:t>
    </w:r>
    <w:r w:rsidR="001E4C05" w:rsidRPr="001D6975">
      <w:rPr>
        <w:rFonts w:ascii="Times New Roman" w:hAnsi="Times New Roman" w:cs="Times New Roman"/>
        <w:sz w:val="18"/>
        <w:szCs w:val="18"/>
      </w:rPr>
      <w:t>.</w:t>
    </w:r>
    <w:r w:rsidRPr="001D6975">
      <w:rPr>
        <w:rFonts w:ascii="Times New Roman" w:hAnsi="Times New Roman" w:cs="Times New Roman"/>
        <w:sz w:val="18"/>
        <w:szCs w:val="18"/>
      </w:rPr>
      <w:t xml:space="preserve">48, </w:t>
    </w:r>
    <w:hyperlink r:id="rId2" w:history="1">
      <w:r w:rsidR="001E4C05" w:rsidRPr="001D6975">
        <w:rPr>
          <w:rStyle w:val="Lienhypertexte"/>
          <w:rFonts w:ascii="Times New Roman" w:hAnsi="Times New Roman" w:cs="Times New Roman"/>
          <w:sz w:val="18"/>
          <w:szCs w:val="18"/>
        </w:rPr>
        <w:t>upndvalduchesse@gmail.com</w:t>
      </w:r>
    </w:hyperlink>
    <w:r w:rsidRPr="001D6975">
      <w:rPr>
        <w:rFonts w:ascii="Times New Roman" w:hAnsi="Times New Roman" w:cs="Times New Roman"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2F6E3" w14:textId="77777777" w:rsidR="004454D5" w:rsidRDefault="004454D5" w:rsidP="00A13A9D">
      <w:r>
        <w:separator/>
      </w:r>
    </w:p>
  </w:footnote>
  <w:footnote w:type="continuationSeparator" w:id="0">
    <w:p w14:paraId="152D0894" w14:textId="77777777" w:rsidR="004454D5" w:rsidRDefault="004454D5" w:rsidP="00A13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EDA3A" w14:textId="77777777" w:rsidR="00FD5CE7" w:rsidRDefault="00FD5CE7" w:rsidP="00FD5CE7">
    <w:pPr>
      <w:pStyle w:val="En-tte"/>
      <w:jc w:val="right"/>
    </w:pPr>
    <w:r>
      <w:rPr>
        <w:noProof/>
        <w:lang w:eastAsia="fr-BE"/>
      </w:rPr>
      <w:drawing>
        <wp:inline distT="0" distB="0" distL="0" distR="0" wp14:anchorId="6BDAFDBF" wp14:editId="4B457BC7">
          <wp:extent cx="1216371" cy="535781"/>
          <wp:effectExtent l="0" t="0" r="3175" b="0"/>
          <wp:docPr id="2" name="Image 2" descr="C:\Users\Luisa\Downloads\entete_tri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uisa\Downloads\entete_trim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8752" cy="611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B3A48" w14:textId="2964E279" w:rsidR="002C4DDA" w:rsidRDefault="002C4DDA" w:rsidP="001D6975">
    <w:pPr>
      <w:pStyle w:val="En-tte"/>
      <w:jc w:val="center"/>
    </w:pPr>
    <w:r>
      <w:rPr>
        <w:noProof/>
        <w:lang w:eastAsia="fr-BE"/>
      </w:rPr>
      <w:drawing>
        <wp:inline distT="0" distB="0" distL="0" distR="0" wp14:anchorId="43AA50A4" wp14:editId="7BD37A03">
          <wp:extent cx="2077571" cy="915119"/>
          <wp:effectExtent l="0" t="0" r="5715" b="0"/>
          <wp:docPr id="1" name="Image 1" descr="C:\Users\Luisa\Downloads\entete_tri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uisa\Downloads\entete_trim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3639" cy="953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94A16"/>
    <w:multiLevelType w:val="hybridMultilevel"/>
    <w:tmpl w:val="06344C30"/>
    <w:lvl w:ilvl="0" w:tplc="F07A0CD0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7AE1"/>
    <w:multiLevelType w:val="hybridMultilevel"/>
    <w:tmpl w:val="F11A0776"/>
    <w:lvl w:ilvl="0" w:tplc="1A0484EC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F473D"/>
    <w:multiLevelType w:val="hybridMultilevel"/>
    <w:tmpl w:val="56624C74"/>
    <w:lvl w:ilvl="0" w:tplc="040C000F">
      <w:start w:val="1"/>
      <w:numFmt w:val="decimal"/>
      <w:lvlText w:val="%1."/>
      <w:lvlJc w:val="left"/>
      <w:pPr>
        <w:ind w:left="787" w:hanging="360"/>
      </w:pPr>
    </w:lvl>
    <w:lvl w:ilvl="1" w:tplc="040C0019" w:tentative="1">
      <w:start w:val="1"/>
      <w:numFmt w:val="lowerLetter"/>
      <w:lvlText w:val="%2."/>
      <w:lvlJc w:val="left"/>
      <w:pPr>
        <w:ind w:left="1507" w:hanging="360"/>
      </w:pPr>
    </w:lvl>
    <w:lvl w:ilvl="2" w:tplc="040C001B" w:tentative="1">
      <w:start w:val="1"/>
      <w:numFmt w:val="lowerRoman"/>
      <w:lvlText w:val="%3."/>
      <w:lvlJc w:val="right"/>
      <w:pPr>
        <w:ind w:left="2227" w:hanging="180"/>
      </w:pPr>
    </w:lvl>
    <w:lvl w:ilvl="3" w:tplc="040C000F" w:tentative="1">
      <w:start w:val="1"/>
      <w:numFmt w:val="decimal"/>
      <w:lvlText w:val="%4."/>
      <w:lvlJc w:val="left"/>
      <w:pPr>
        <w:ind w:left="2947" w:hanging="360"/>
      </w:pPr>
    </w:lvl>
    <w:lvl w:ilvl="4" w:tplc="040C0019" w:tentative="1">
      <w:start w:val="1"/>
      <w:numFmt w:val="lowerLetter"/>
      <w:lvlText w:val="%5."/>
      <w:lvlJc w:val="left"/>
      <w:pPr>
        <w:ind w:left="3667" w:hanging="360"/>
      </w:pPr>
    </w:lvl>
    <w:lvl w:ilvl="5" w:tplc="040C001B" w:tentative="1">
      <w:start w:val="1"/>
      <w:numFmt w:val="lowerRoman"/>
      <w:lvlText w:val="%6."/>
      <w:lvlJc w:val="right"/>
      <w:pPr>
        <w:ind w:left="4387" w:hanging="180"/>
      </w:pPr>
    </w:lvl>
    <w:lvl w:ilvl="6" w:tplc="040C000F" w:tentative="1">
      <w:start w:val="1"/>
      <w:numFmt w:val="decimal"/>
      <w:lvlText w:val="%7."/>
      <w:lvlJc w:val="left"/>
      <w:pPr>
        <w:ind w:left="5107" w:hanging="360"/>
      </w:pPr>
    </w:lvl>
    <w:lvl w:ilvl="7" w:tplc="040C0019" w:tentative="1">
      <w:start w:val="1"/>
      <w:numFmt w:val="lowerLetter"/>
      <w:lvlText w:val="%8."/>
      <w:lvlJc w:val="left"/>
      <w:pPr>
        <w:ind w:left="5827" w:hanging="360"/>
      </w:pPr>
    </w:lvl>
    <w:lvl w:ilvl="8" w:tplc="040C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2A9E3AB4"/>
    <w:multiLevelType w:val="hybridMultilevel"/>
    <w:tmpl w:val="AB74EE8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564EF"/>
    <w:multiLevelType w:val="hybridMultilevel"/>
    <w:tmpl w:val="FA1E0B8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F7BBF"/>
    <w:multiLevelType w:val="hybridMultilevel"/>
    <w:tmpl w:val="1B04BABC"/>
    <w:lvl w:ilvl="0" w:tplc="5538C848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F668E"/>
    <w:multiLevelType w:val="hybridMultilevel"/>
    <w:tmpl w:val="AB74EE8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E1E6B"/>
    <w:multiLevelType w:val="hybridMultilevel"/>
    <w:tmpl w:val="DDA8F06A"/>
    <w:lvl w:ilvl="0" w:tplc="BA48D8E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3F75CD"/>
    <w:multiLevelType w:val="hybridMultilevel"/>
    <w:tmpl w:val="AB74EE8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FA5526"/>
    <w:multiLevelType w:val="hybridMultilevel"/>
    <w:tmpl w:val="69A09D0E"/>
    <w:lvl w:ilvl="0" w:tplc="8272C8F2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0562EE"/>
    <w:multiLevelType w:val="multilevel"/>
    <w:tmpl w:val="1DD4A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EA70471"/>
    <w:multiLevelType w:val="hybridMultilevel"/>
    <w:tmpl w:val="50B47512"/>
    <w:lvl w:ilvl="0" w:tplc="69C8823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BD3099"/>
    <w:multiLevelType w:val="hybridMultilevel"/>
    <w:tmpl w:val="89F4F660"/>
    <w:lvl w:ilvl="0" w:tplc="34143E76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FC5A07"/>
    <w:multiLevelType w:val="hybridMultilevel"/>
    <w:tmpl w:val="FDF43BA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B90E29"/>
    <w:multiLevelType w:val="hybridMultilevel"/>
    <w:tmpl w:val="BC44FAF6"/>
    <w:lvl w:ilvl="0" w:tplc="9DA419F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2F274D"/>
    <w:multiLevelType w:val="hybridMultilevel"/>
    <w:tmpl w:val="938A9FCA"/>
    <w:lvl w:ilvl="0" w:tplc="E8C45CB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AB248A"/>
    <w:multiLevelType w:val="hybridMultilevel"/>
    <w:tmpl w:val="E78803EE"/>
    <w:lvl w:ilvl="0" w:tplc="81040DE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192DB7"/>
    <w:multiLevelType w:val="hybridMultilevel"/>
    <w:tmpl w:val="70889A2C"/>
    <w:lvl w:ilvl="0" w:tplc="878EFDE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49A18F7"/>
    <w:multiLevelType w:val="hybridMultilevel"/>
    <w:tmpl w:val="ABE87122"/>
    <w:lvl w:ilvl="0" w:tplc="F62A7036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F44A9"/>
    <w:multiLevelType w:val="hybridMultilevel"/>
    <w:tmpl w:val="780CC5A0"/>
    <w:lvl w:ilvl="0" w:tplc="472492E8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113B02"/>
    <w:multiLevelType w:val="hybridMultilevel"/>
    <w:tmpl w:val="3A9A97C2"/>
    <w:lvl w:ilvl="0" w:tplc="78049BCE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709370">
    <w:abstractNumId w:val="17"/>
  </w:num>
  <w:num w:numId="2" w16cid:durableId="1211989480">
    <w:abstractNumId w:val="6"/>
  </w:num>
  <w:num w:numId="3" w16cid:durableId="1676424054">
    <w:abstractNumId w:val="1"/>
  </w:num>
  <w:num w:numId="4" w16cid:durableId="1613509029">
    <w:abstractNumId w:val="8"/>
  </w:num>
  <w:num w:numId="5" w16cid:durableId="877544544">
    <w:abstractNumId w:val="3"/>
  </w:num>
  <w:num w:numId="6" w16cid:durableId="114829900">
    <w:abstractNumId w:val="18"/>
  </w:num>
  <w:num w:numId="7" w16cid:durableId="1636642187">
    <w:abstractNumId w:val="10"/>
  </w:num>
  <w:num w:numId="8" w16cid:durableId="242960203">
    <w:abstractNumId w:val="16"/>
  </w:num>
  <w:num w:numId="9" w16cid:durableId="931862647">
    <w:abstractNumId w:val="14"/>
  </w:num>
  <w:num w:numId="10" w16cid:durableId="1699315668">
    <w:abstractNumId w:val="9"/>
  </w:num>
  <w:num w:numId="11" w16cid:durableId="685903742">
    <w:abstractNumId w:val="0"/>
  </w:num>
  <w:num w:numId="12" w16cid:durableId="78331128">
    <w:abstractNumId w:val="5"/>
  </w:num>
  <w:num w:numId="13" w16cid:durableId="82843841">
    <w:abstractNumId w:val="7"/>
  </w:num>
  <w:num w:numId="14" w16cid:durableId="559678808">
    <w:abstractNumId w:val="19"/>
  </w:num>
  <w:num w:numId="15" w16cid:durableId="1924103687">
    <w:abstractNumId w:val="12"/>
  </w:num>
  <w:num w:numId="16" w16cid:durableId="195429924">
    <w:abstractNumId w:val="11"/>
  </w:num>
  <w:num w:numId="17" w16cid:durableId="1247492692">
    <w:abstractNumId w:val="15"/>
  </w:num>
  <w:num w:numId="18" w16cid:durableId="1828983154">
    <w:abstractNumId w:val="20"/>
  </w:num>
  <w:num w:numId="19" w16cid:durableId="808207533">
    <w:abstractNumId w:val="13"/>
  </w:num>
  <w:num w:numId="20" w16cid:durableId="1686394318">
    <w:abstractNumId w:val="4"/>
  </w:num>
  <w:num w:numId="21" w16cid:durableId="13329507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E19"/>
    <w:rsid w:val="000016B6"/>
    <w:rsid w:val="00013A13"/>
    <w:rsid w:val="00023D99"/>
    <w:rsid w:val="000262D9"/>
    <w:rsid w:val="00041F6A"/>
    <w:rsid w:val="00057D5A"/>
    <w:rsid w:val="00062AE2"/>
    <w:rsid w:val="00070465"/>
    <w:rsid w:val="00071854"/>
    <w:rsid w:val="00074CD8"/>
    <w:rsid w:val="00080938"/>
    <w:rsid w:val="00084D19"/>
    <w:rsid w:val="00086F3A"/>
    <w:rsid w:val="00087F20"/>
    <w:rsid w:val="00094BA8"/>
    <w:rsid w:val="000A458C"/>
    <w:rsid w:val="000C577B"/>
    <w:rsid w:val="000D4D02"/>
    <w:rsid w:val="000F7D15"/>
    <w:rsid w:val="00115E19"/>
    <w:rsid w:val="001219C2"/>
    <w:rsid w:val="00146C9C"/>
    <w:rsid w:val="001B7509"/>
    <w:rsid w:val="001D6975"/>
    <w:rsid w:val="001D7743"/>
    <w:rsid w:val="001E4579"/>
    <w:rsid w:val="001E4C05"/>
    <w:rsid w:val="00215BBC"/>
    <w:rsid w:val="0022745D"/>
    <w:rsid w:val="00263C19"/>
    <w:rsid w:val="0027703F"/>
    <w:rsid w:val="002958D6"/>
    <w:rsid w:val="002C4DDA"/>
    <w:rsid w:val="002C5E42"/>
    <w:rsid w:val="002C7D1D"/>
    <w:rsid w:val="002E3F21"/>
    <w:rsid w:val="00334221"/>
    <w:rsid w:val="00367F70"/>
    <w:rsid w:val="003730C9"/>
    <w:rsid w:val="00397BAF"/>
    <w:rsid w:val="003A5B1D"/>
    <w:rsid w:val="00414031"/>
    <w:rsid w:val="004454D5"/>
    <w:rsid w:val="004463DE"/>
    <w:rsid w:val="004515BB"/>
    <w:rsid w:val="00510E66"/>
    <w:rsid w:val="005528D0"/>
    <w:rsid w:val="005C564B"/>
    <w:rsid w:val="005D3DFB"/>
    <w:rsid w:val="005E4518"/>
    <w:rsid w:val="005F5B19"/>
    <w:rsid w:val="0060681A"/>
    <w:rsid w:val="006219D3"/>
    <w:rsid w:val="00647F13"/>
    <w:rsid w:val="00652038"/>
    <w:rsid w:val="00684291"/>
    <w:rsid w:val="006A0647"/>
    <w:rsid w:val="006D1155"/>
    <w:rsid w:val="006D6849"/>
    <w:rsid w:val="006F6B14"/>
    <w:rsid w:val="00724B30"/>
    <w:rsid w:val="00733EB7"/>
    <w:rsid w:val="007507AD"/>
    <w:rsid w:val="00785B67"/>
    <w:rsid w:val="007A69C1"/>
    <w:rsid w:val="007A7142"/>
    <w:rsid w:val="007C6B7D"/>
    <w:rsid w:val="008001C4"/>
    <w:rsid w:val="008103D5"/>
    <w:rsid w:val="00830019"/>
    <w:rsid w:val="0083360E"/>
    <w:rsid w:val="008C567C"/>
    <w:rsid w:val="008E2837"/>
    <w:rsid w:val="00911EC4"/>
    <w:rsid w:val="00930DCD"/>
    <w:rsid w:val="00932594"/>
    <w:rsid w:val="00955ACA"/>
    <w:rsid w:val="0096200F"/>
    <w:rsid w:val="009D0E5E"/>
    <w:rsid w:val="009E1A4F"/>
    <w:rsid w:val="009E656C"/>
    <w:rsid w:val="00A029EB"/>
    <w:rsid w:val="00A13A9D"/>
    <w:rsid w:val="00A17E97"/>
    <w:rsid w:val="00A22BF6"/>
    <w:rsid w:val="00A56422"/>
    <w:rsid w:val="00A942C9"/>
    <w:rsid w:val="00AB2390"/>
    <w:rsid w:val="00AB6B35"/>
    <w:rsid w:val="00AC74F2"/>
    <w:rsid w:val="00AF095C"/>
    <w:rsid w:val="00AF5320"/>
    <w:rsid w:val="00AF5868"/>
    <w:rsid w:val="00B23ACA"/>
    <w:rsid w:val="00B34E1A"/>
    <w:rsid w:val="00BB14B1"/>
    <w:rsid w:val="00BB2276"/>
    <w:rsid w:val="00C04040"/>
    <w:rsid w:val="00C061F4"/>
    <w:rsid w:val="00C14EEF"/>
    <w:rsid w:val="00C22165"/>
    <w:rsid w:val="00C84295"/>
    <w:rsid w:val="00C9552E"/>
    <w:rsid w:val="00CD0A92"/>
    <w:rsid w:val="00CD0D06"/>
    <w:rsid w:val="00CD5D10"/>
    <w:rsid w:val="00D0130A"/>
    <w:rsid w:val="00D13A84"/>
    <w:rsid w:val="00D165D9"/>
    <w:rsid w:val="00D24038"/>
    <w:rsid w:val="00D2615A"/>
    <w:rsid w:val="00D56BEF"/>
    <w:rsid w:val="00D70F6C"/>
    <w:rsid w:val="00DA7235"/>
    <w:rsid w:val="00DC61C1"/>
    <w:rsid w:val="00E117BA"/>
    <w:rsid w:val="00E24DE9"/>
    <w:rsid w:val="00E31190"/>
    <w:rsid w:val="00E425D3"/>
    <w:rsid w:val="00E4287F"/>
    <w:rsid w:val="00E75459"/>
    <w:rsid w:val="00EA7042"/>
    <w:rsid w:val="00F55917"/>
    <w:rsid w:val="00F760AB"/>
    <w:rsid w:val="00FD5CE7"/>
    <w:rsid w:val="00FF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FDB6F4"/>
  <w15:docId w15:val="{4BD2F1EB-CA29-D94C-8201-874913E4D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4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13A9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A13A9D"/>
  </w:style>
  <w:style w:type="paragraph" w:styleId="Pieddepage">
    <w:name w:val="footer"/>
    <w:basedOn w:val="Normal"/>
    <w:link w:val="PieddepageCar"/>
    <w:uiPriority w:val="99"/>
    <w:unhideWhenUsed/>
    <w:rsid w:val="00A13A9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A13A9D"/>
  </w:style>
  <w:style w:type="character" w:styleId="Lienhypertexte">
    <w:name w:val="Hyperlink"/>
    <w:basedOn w:val="Policepardfaut"/>
    <w:uiPriority w:val="99"/>
    <w:unhideWhenUsed/>
    <w:rsid w:val="00A13A9D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2C4DDA"/>
    <w:pPr>
      <w:ind w:left="720"/>
      <w:contextualSpacing/>
    </w:pPr>
    <w:rPr>
      <w:rFonts w:asciiTheme="minorHAnsi" w:eastAsiaTheme="minorHAnsi" w:hAnsiTheme="minorHAnsi" w:cstheme="minorBidi"/>
      <w:lang w:val="fr-FR"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1E4C05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nhideWhenUsed/>
    <w:rsid w:val="00094BA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94BA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94BA8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94BA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94BA8"/>
    <w:rPr>
      <w:rFonts w:ascii="Times New Roman" w:eastAsia="Times New Roman" w:hAnsi="Times New Roman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upndvalduchesse@gmail.com" TargetMode="External"/><Relationship Id="rId1" Type="http://schemas.openxmlformats.org/officeDocument/2006/relationships/hyperlink" Target="mailto:kabongobenja@yahoo.fr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pndvalduchesse@gmail.com" TargetMode="External"/><Relationship Id="rId1" Type="http://schemas.openxmlformats.org/officeDocument/2006/relationships/hyperlink" Target="mailto:kabongobenja@yahoo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UPNDVD/Documents/Docs%20:%20Logos/0%20Papier%20a&#768;%20en-te&#770;te%20UPNDVD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 Papier à en-tête UPNDVD.dotx</Template>
  <TotalTime>11</TotalTime>
  <Pages>2</Pages>
  <Words>368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Jean-Gonzague Fontaine</cp:lastModifiedBy>
  <cp:revision>7</cp:revision>
  <cp:lastPrinted>2024-06-27T21:18:00Z</cp:lastPrinted>
  <dcterms:created xsi:type="dcterms:W3CDTF">2024-06-27T21:07:00Z</dcterms:created>
  <dcterms:modified xsi:type="dcterms:W3CDTF">2024-06-27T21:36:00Z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a66b2b-af80-48b6-873b-d341d3035cfa_Enabled">
    <vt:lpwstr>true</vt:lpwstr>
  </property>
  <property fmtid="{D5CDD505-2E9C-101B-9397-08002B2CF9AE}" pid="3" name="MSIP_Label_bea66b2b-af80-48b6-873b-d341d3035cfa_SetDate">
    <vt:lpwstr>2024-04-19T18:00:52Z</vt:lpwstr>
  </property>
  <property fmtid="{D5CDD505-2E9C-101B-9397-08002B2CF9AE}" pid="4" name="MSIP_Label_bea66b2b-af80-48b6-873b-d341d3035cfa_Method">
    <vt:lpwstr>Standard</vt:lpwstr>
  </property>
  <property fmtid="{D5CDD505-2E9C-101B-9397-08002B2CF9AE}" pid="5" name="MSIP_Label_bea66b2b-af80-48b6-873b-d341d3035cfa_Name">
    <vt:lpwstr>Proprietary</vt:lpwstr>
  </property>
  <property fmtid="{D5CDD505-2E9C-101B-9397-08002B2CF9AE}" pid="6" name="MSIP_Label_bea66b2b-af80-48b6-873b-d341d3035cfa_SiteId">
    <vt:lpwstr>63982aff-fb6c-4c22-973b-70e4acfb63e6</vt:lpwstr>
  </property>
  <property fmtid="{D5CDD505-2E9C-101B-9397-08002B2CF9AE}" pid="7" name="MSIP_Label_bea66b2b-af80-48b6-873b-d341d3035cfa_ActionId">
    <vt:lpwstr>42100ee4-bdb3-4f80-8f17-638433f75fb9</vt:lpwstr>
  </property>
  <property fmtid="{D5CDD505-2E9C-101B-9397-08002B2CF9AE}" pid="8" name="MSIP_Label_bea66b2b-af80-48b6-873b-d341d3035cfa_ContentBits">
    <vt:lpwstr>0</vt:lpwstr>
  </property>
</Properties>
</file>